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19" w:rsidRPr="000E2990" w:rsidRDefault="00602EFF" w:rsidP="00602EFF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QUARTERLY </w:t>
      </w:r>
      <w:r w:rsidR="00E12882" w:rsidRPr="000E2990">
        <w:rPr>
          <w:b/>
          <w:sz w:val="24"/>
          <w:szCs w:val="24"/>
        </w:rPr>
        <w:t>FACULTY APPOINTMENTS:</w:t>
      </w:r>
    </w:p>
    <w:p w:rsidR="00E12882" w:rsidRPr="00E12882" w:rsidRDefault="00E12882" w:rsidP="00E12882">
      <w:pPr>
        <w:pStyle w:val="NoSpacing"/>
        <w:rPr>
          <w:sz w:val="24"/>
          <w:szCs w:val="24"/>
        </w:rPr>
      </w:pPr>
    </w:p>
    <w:p w:rsidR="00E12882" w:rsidRDefault="000E2990" w:rsidP="00E128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</w:t>
      </w:r>
      <w:r w:rsidR="00E12882">
        <w:rPr>
          <w:sz w:val="24"/>
          <w:szCs w:val="24"/>
        </w:rPr>
        <w:t xml:space="preserve">he following </w:t>
      </w:r>
      <w:r>
        <w:rPr>
          <w:sz w:val="24"/>
          <w:szCs w:val="24"/>
        </w:rPr>
        <w:t xml:space="preserve">documents are required </w:t>
      </w:r>
      <w:r w:rsidR="00E12882">
        <w:rPr>
          <w:sz w:val="24"/>
          <w:szCs w:val="24"/>
        </w:rPr>
        <w:t>for each faculty appointment:</w:t>
      </w:r>
    </w:p>
    <w:p w:rsidR="00E12882" w:rsidRDefault="00E12882" w:rsidP="00A71EC1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JSIS-31 Form, Request for Faculty Appointment, completed</w:t>
      </w:r>
    </w:p>
    <w:p w:rsidR="00E12882" w:rsidRDefault="00E12882" w:rsidP="00A71EC1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Appointment letter</w:t>
      </w:r>
    </w:p>
    <w:p w:rsidR="00E12882" w:rsidRDefault="00E12882" w:rsidP="00A71EC1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Current CV</w:t>
      </w:r>
    </w:p>
    <w:p w:rsidR="00E12882" w:rsidRDefault="00E12882" w:rsidP="00A71EC1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Letter of recommendation</w:t>
      </w:r>
    </w:p>
    <w:p w:rsidR="00E12882" w:rsidRDefault="00E12882" w:rsidP="00E12882">
      <w:pPr>
        <w:pStyle w:val="NoSpacing"/>
        <w:rPr>
          <w:sz w:val="24"/>
          <w:szCs w:val="24"/>
        </w:rPr>
      </w:pPr>
    </w:p>
    <w:p w:rsidR="00E12882" w:rsidRDefault="00E12882" w:rsidP="00E128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Send all of the above as a </w:t>
      </w:r>
      <w:r w:rsidRPr="005874CF">
        <w:rPr>
          <w:b/>
          <w:sz w:val="24"/>
          <w:szCs w:val="24"/>
        </w:rPr>
        <w:t>single</w:t>
      </w:r>
      <w:r>
        <w:rPr>
          <w:sz w:val="24"/>
          <w:szCs w:val="24"/>
        </w:rPr>
        <w:t xml:space="preserve"> PDF document</w:t>
      </w:r>
      <w:r w:rsidR="000E2990">
        <w:rPr>
          <w:sz w:val="24"/>
          <w:szCs w:val="24"/>
        </w:rPr>
        <w:t xml:space="preserve"> by email</w:t>
      </w:r>
      <w:r>
        <w:rPr>
          <w:sz w:val="24"/>
          <w:szCs w:val="24"/>
        </w:rPr>
        <w:t xml:space="preserve"> to:</w:t>
      </w:r>
    </w:p>
    <w:p w:rsidR="00E12882" w:rsidRDefault="00E12882" w:rsidP="00A71EC1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Kaitlyn Li, </w:t>
      </w:r>
      <w:hyperlink r:id="rId5" w:history="1">
        <w:r w:rsidRPr="00097D12">
          <w:rPr>
            <w:rStyle w:val="Hyperlink"/>
            <w:sz w:val="24"/>
            <w:szCs w:val="24"/>
          </w:rPr>
          <w:t>xql@uw.edu</w:t>
        </w:r>
      </w:hyperlink>
    </w:p>
    <w:p w:rsidR="00E12882" w:rsidRDefault="00E12882" w:rsidP="00A71EC1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Toni Read, </w:t>
      </w:r>
      <w:hyperlink r:id="rId6" w:history="1">
        <w:r w:rsidRPr="00097D12">
          <w:rPr>
            <w:rStyle w:val="Hyperlink"/>
            <w:sz w:val="24"/>
            <w:szCs w:val="24"/>
          </w:rPr>
          <w:t>readme@uw.edu</w:t>
        </w:r>
      </w:hyperlink>
    </w:p>
    <w:p w:rsidR="00E12882" w:rsidRDefault="00E12882" w:rsidP="00A71EC1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Dvorah Oppenheimer, </w:t>
      </w:r>
      <w:hyperlink r:id="rId7" w:history="1">
        <w:r w:rsidRPr="00097D12">
          <w:rPr>
            <w:rStyle w:val="Hyperlink"/>
            <w:sz w:val="24"/>
            <w:szCs w:val="24"/>
          </w:rPr>
          <w:t>dvorah@uw.edu</w:t>
        </w:r>
      </w:hyperlink>
    </w:p>
    <w:p w:rsidR="00E12882" w:rsidRDefault="00E12882" w:rsidP="00E12882">
      <w:pPr>
        <w:pStyle w:val="NoSpacing"/>
        <w:rPr>
          <w:sz w:val="24"/>
          <w:szCs w:val="24"/>
        </w:rPr>
      </w:pPr>
    </w:p>
    <w:p w:rsidR="00835135" w:rsidRPr="00D9212B" w:rsidRDefault="00D9212B" w:rsidP="00D9212B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DUE DATES for Quarterly Faculty Appointment Requests</w:t>
      </w:r>
    </w:p>
    <w:p w:rsidR="00D9212B" w:rsidRPr="00D9212B" w:rsidRDefault="00D9212B" w:rsidP="00D9212B">
      <w:pPr>
        <w:pStyle w:val="NoSpacing"/>
        <w:rPr>
          <w:sz w:val="24"/>
          <w:szCs w:val="24"/>
        </w:rPr>
      </w:pPr>
      <w:r w:rsidRPr="00D9212B">
        <w:rPr>
          <w:sz w:val="24"/>
          <w:szCs w:val="24"/>
        </w:rPr>
        <w:t>Fall –</w:t>
      </w:r>
      <w:r w:rsidR="005874CF">
        <w:rPr>
          <w:sz w:val="24"/>
          <w:szCs w:val="24"/>
        </w:rPr>
        <w:t xml:space="preserve"> Aug 16</w:t>
      </w:r>
    </w:p>
    <w:p w:rsidR="00D9212B" w:rsidRPr="00D9212B" w:rsidRDefault="00D9212B" w:rsidP="00D9212B">
      <w:pPr>
        <w:pStyle w:val="NoSpacing"/>
        <w:rPr>
          <w:sz w:val="24"/>
          <w:szCs w:val="24"/>
        </w:rPr>
      </w:pPr>
      <w:r w:rsidRPr="00D9212B">
        <w:rPr>
          <w:sz w:val="24"/>
          <w:szCs w:val="24"/>
        </w:rPr>
        <w:t>Winter –</w:t>
      </w:r>
      <w:r w:rsidR="005874CF">
        <w:rPr>
          <w:sz w:val="24"/>
          <w:szCs w:val="24"/>
        </w:rPr>
        <w:t xml:space="preserve"> Nov 16</w:t>
      </w:r>
    </w:p>
    <w:p w:rsidR="00D9212B" w:rsidRPr="00D9212B" w:rsidRDefault="00D9212B" w:rsidP="00D9212B">
      <w:pPr>
        <w:pStyle w:val="NoSpacing"/>
        <w:rPr>
          <w:sz w:val="24"/>
          <w:szCs w:val="24"/>
        </w:rPr>
      </w:pPr>
      <w:r w:rsidRPr="00D9212B">
        <w:rPr>
          <w:sz w:val="24"/>
          <w:szCs w:val="24"/>
        </w:rPr>
        <w:t>Spring –</w:t>
      </w:r>
      <w:r w:rsidR="005874CF">
        <w:rPr>
          <w:sz w:val="24"/>
          <w:szCs w:val="24"/>
        </w:rPr>
        <w:t xml:space="preserve"> Feb 16</w:t>
      </w:r>
    </w:p>
    <w:p w:rsidR="00D9212B" w:rsidRDefault="005874CF" w:rsidP="00D9212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Summer – May 16</w:t>
      </w:r>
    </w:p>
    <w:p w:rsidR="00D9212B" w:rsidRPr="00D9212B" w:rsidRDefault="00D9212B" w:rsidP="00D9212B">
      <w:pPr>
        <w:pStyle w:val="NoSpacing"/>
        <w:rPr>
          <w:sz w:val="24"/>
          <w:szCs w:val="24"/>
        </w:rPr>
      </w:pPr>
    </w:p>
    <w:p w:rsidR="00D9212B" w:rsidRPr="00D9212B" w:rsidRDefault="005874CF" w:rsidP="00D9212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If the 16</w:t>
      </w:r>
      <w:r w:rsidRPr="005874C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D9212B" w:rsidRPr="00D9212B">
        <w:rPr>
          <w:sz w:val="24"/>
          <w:szCs w:val="24"/>
        </w:rPr>
        <w:t>falls on a weekend, then the appointment requests are due the preceding Friday.</w:t>
      </w:r>
    </w:p>
    <w:sectPr w:rsidR="00D9212B" w:rsidRPr="00D92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70485"/>
    <w:multiLevelType w:val="hybridMultilevel"/>
    <w:tmpl w:val="1D720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944A56"/>
    <w:multiLevelType w:val="hybridMultilevel"/>
    <w:tmpl w:val="05783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0F5526"/>
    <w:multiLevelType w:val="hybridMultilevel"/>
    <w:tmpl w:val="9A40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D7011"/>
    <w:multiLevelType w:val="hybridMultilevel"/>
    <w:tmpl w:val="019E6F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5DCB"/>
    <w:multiLevelType w:val="hybridMultilevel"/>
    <w:tmpl w:val="FB08F6E2"/>
    <w:lvl w:ilvl="0" w:tplc="20F00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84150"/>
    <w:multiLevelType w:val="hybridMultilevel"/>
    <w:tmpl w:val="CB6A4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354085"/>
    <w:multiLevelType w:val="hybridMultilevel"/>
    <w:tmpl w:val="F6DE69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A768A4"/>
    <w:multiLevelType w:val="hybridMultilevel"/>
    <w:tmpl w:val="A590FAB2"/>
    <w:lvl w:ilvl="0" w:tplc="20F00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F0A45"/>
    <w:multiLevelType w:val="hybridMultilevel"/>
    <w:tmpl w:val="CA7C9194"/>
    <w:lvl w:ilvl="0" w:tplc="20F00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82646"/>
    <w:multiLevelType w:val="hybridMultilevel"/>
    <w:tmpl w:val="FF982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D01FF4"/>
    <w:multiLevelType w:val="hybridMultilevel"/>
    <w:tmpl w:val="CC0A303E"/>
    <w:lvl w:ilvl="0" w:tplc="20F00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1030C0"/>
    <w:multiLevelType w:val="hybridMultilevel"/>
    <w:tmpl w:val="53D6C942"/>
    <w:lvl w:ilvl="0" w:tplc="20F00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83E0B"/>
    <w:multiLevelType w:val="hybridMultilevel"/>
    <w:tmpl w:val="E72AC4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35D6A"/>
    <w:multiLevelType w:val="hybridMultilevel"/>
    <w:tmpl w:val="D91489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E96B72"/>
    <w:multiLevelType w:val="hybridMultilevel"/>
    <w:tmpl w:val="6CCAF278"/>
    <w:lvl w:ilvl="0" w:tplc="A3DA5F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5F7515"/>
    <w:multiLevelType w:val="hybridMultilevel"/>
    <w:tmpl w:val="EA3C8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B2233F7"/>
    <w:multiLevelType w:val="hybridMultilevel"/>
    <w:tmpl w:val="DF324002"/>
    <w:lvl w:ilvl="0" w:tplc="20F00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9D1850"/>
    <w:multiLevelType w:val="hybridMultilevel"/>
    <w:tmpl w:val="AEF0B9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4483ABF"/>
    <w:multiLevelType w:val="hybridMultilevel"/>
    <w:tmpl w:val="C8248E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8F408CD"/>
    <w:multiLevelType w:val="hybridMultilevel"/>
    <w:tmpl w:val="7C9850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E4438C3"/>
    <w:multiLevelType w:val="hybridMultilevel"/>
    <w:tmpl w:val="453C7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4290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1"/>
  </w:num>
  <w:num w:numId="5">
    <w:abstractNumId w:val="4"/>
  </w:num>
  <w:num w:numId="6">
    <w:abstractNumId w:val="16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5"/>
  </w:num>
  <w:num w:numId="13">
    <w:abstractNumId w:val="13"/>
  </w:num>
  <w:num w:numId="14">
    <w:abstractNumId w:val="9"/>
  </w:num>
  <w:num w:numId="15">
    <w:abstractNumId w:val="12"/>
  </w:num>
  <w:num w:numId="16">
    <w:abstractNumId w:val="3"/>
  </w:num>
  <w:num w:numId="17">
    <w:abstractNumId w:val="2"/>
  </w:num>
  <w:num w:numId="18">
    <w:abstractNumId w:val="19"/>
  </w:num>
  <w:num w:numId="19">
    <w:abstractNumId w:val="8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882"/>
    <w:rsid w:val="000075E8"/>
    <w:rsid w:val="00016A95"/>
    <w:rsid w:val="000746AC"/>
    <w:rsid w:val="000D2A50"/>
    <w:rsid w:val="000E2990"/>
    <w:rsid w:val="00201062"/>
    <w:rsid w:val="00240B56"/>
    <w:rsid w:val="003925FB"/>
    <w:rsid w:val="00445D22"/>
    <w:rsid w:val="004748DD"/>
    <w:rsid w:val="00511687"/>
    <w:rsid w:val="00532D11"/>
    <w:rsid w:val="005874CF"/>
    <w:rsid w:val="005C42A3"/>
    <w:rsid w:val="005D0F3E"/>
    <w:rsid w:val="00602EFF"/>
    <w:rsid w:val="006F6489"/>
    <w:rsid w:val="007766B2"/>
    <w:rsid w:val="00781F62"/>
    <w:rsid w:val="00820DF2"/>
    <w:rsid w:val="00835135"/>
    <w:rsid w:val="009A73E3"/>
    <w:rsid w:val="00A45C95"/>
    <w:rsid w:val="00A542F1"/>
    <w:rsid w:val="00A64D40"/>
    <w:rsid w:val="00A71EC1"/>
    <w:rsid w:val="00B8231B"/>
    <w:rsid w:val="00B97484"/>
    <w:rsid w:val="00BA7A25"/>
    <w:rsid w:val="00C01FDC"/>
    <w:rsid w:val="00C66C22"/>
    <w:rsid w:val="00CB4028"/>
    <w:rsid w:val="00D81DBF"/>
    <w:rsid w:val="00D9212B"/>
    <w:rsid w:val="00DD782B"/>
    <w:rsid w:val="00E12882"/>
    <w:rsid w:val="00E772CE"/>
    <w:rsid w:val="00EA286B"/>
    <w:rsid w:val="00F11CA6"/>
    <w:rsid w:val="00F24FBF"/>
    <w:rsid w:val="00F66219"/>
    <w:rsid w:val="00FE1595"/>
    <w:rsid w:val="00FE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21ECA-4B58-4DB8-96A7-289F2EC6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288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1288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vorah@uw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adme@uw.edu" TargetMode="External"/><Relationship Id="rId5" Type="http://schemas.openxmlformats.org/officeDocument/2006/relationships/hyperlink" Target="mailto:xql@uw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5D462804.dotm</Template>
  <TotalTime>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Read</dc:creator>
  <cp:keywords/>
  <dc:description/>
  <cp:lastModifiedBy>Toni Read</cp:lastModifiedBy>
  <cp:revision>3</cp:revision>
  <cp:lastPrinted>2017-08-22T23:01:00Z</cp:lastPrinted>
  <dcterms:created xsi:type="dcterms:W3CDTF">2017-08-23T20:43:00Z</dcterms:created>
  <dcterms:modified xsi:type="dcterms:W3CDTF">2017-11-16T21:10:00Z</dcterms:modified>
</cp:coreProperties>
</file>