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7023" w:rsidRPr="004A1651" w:rsidRDefault="001B2F52" w:rsidP="00AA7AF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A1651">
        <w:rPr>
          <w:rFonts w:ascii="Times New Roman" w:hAnsi="Times New Roman" w:cs="Times New Roman"/>
          <w:b/>
          <w:sz w:val="24"/>
          <w:szCs w:val="24"/>
          <w:u w:val="single"/>
        </w:rPr>
        <w:t>Agenda</w:t>
      </w:r>
      <w:r w:rsidR="004A1651">
        <w:rPr>
          <w:rFonts w:ascii="Times New Roman" w:hAnsi="Times New Roman" w:cs="Times New Roman"/>
          <w:b/>
          <w:sz w:val="24"/>
          <w:szCs w:val="24"/>
          <w:u w:val="single"/>
        </w:rPr>
        <w:t xml:space="preserve">- </w:t>
      </w:r>
      <w:r w:rsidR="00041933" w:rsidRPr="004A1651">
        <w:rPr>
          <w:rFonts w:ascii="Times New Roman" w:hAnsi="Times New Roman" w:cs="Times New Roman"/>
          <w:b/>
          <w:sz w:val="24"/>
          <w:szCs w:val="24"/>
          <w:u w:val="single"/>
        </w:rPr>
        <w:t xml:space="preserve">PhD Committee </w:t>
      </w:r>
      <w:r w:rsidRPr="004A1651">
        <w:rPr>
          <w:rFonts w:ascii="Times New Roman" w:hAnsi="Times New Roman" w:cs="Times New Roman"/>
          <w:b/>
          <w:sz w:val="24"/>
          <w:szCs w:val="24"/>
          <w:u w:val="single"/>
        </w:rPr>
        <w:t>meeting</w:t>
      </w:r>
    </w:p>
    <w:p w:rsidR="001B2F52" w:rsidRPr="004A1651" w:rsidRDefault="00CB535B" w:rsidP="00AA7A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October 5</w:t>
      </w:r>
      <w:r w:rsidR="00896DCC">
        <w:rPr>
          <w:rFonts w:ascii="Times New Roman" w:hAnsi="Times New Roman" w:cs="Times New Roman"/>
          <w:sz w:val="24"/>
          <w:szCs w:val="24"/>
        </w:rPr>
        <w:t>, 2017</w:t>
      </w:r>
    </w:p>
    <w:p w:rsidR="001B2F52" w:rsidRPr="004A1651" w:rsidRDefault="00CB535B" w:rsidP="00AA7A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2:30-4:00 PM</w:t>
      </w:r>
    </w:p>
    <w:p w:rsidR="001B2F52" w:rsidRPr="004A1651" w:rsidRDefault="001B2F52" w:rsidP="00AA7A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1651">
        <w:rPr>
          <w:rFonts w:ascii="Times New Roman" w:hAnsi="Times New Roman" w:cs="Times New Roman"/>
          <w:sz w:val="24"/>
          <w:szCs w:val="24"/>
        </w:rPr>
        <w:t>TH 403</w:t>
      </w:r>
    </w:p>
    <w:p w:rsidR="001B2F52" w:rsidRDefault="001B2F52" w:rsidP="00AA7A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535B" w:rsidRDefault="00CB535B" w:rsidP="00AA7AFE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Introductions</w:t>
      </w:r>
    </w:p>
    <w:p w:rsidR="00CB535B" w:rsidRDefault="00CB535B" w:rsidP="00CB535B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6B2AC2" w:rsidRDefault="006B2AC2" w:rsidP="006B2AC2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Old business</w:t>
      </w:r>
    </w:p>
    <w:p w:rsidR="006B2AC2" w:rsidRDefault="006B2AC2" w:rsidP="006B2AC2">
      <w:pPr>
        <w:pStyle w:val="ListParagraph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PhD Committee mandate and conduct</w:t>
      </w:r>
    </w:p>
    <w:p w:rsidR="006B2AC2" w:rsidRPr="006B2AC2" w:rsidRDefault="006B2AC2" w:rsidP="006B2AC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1B2F52" w:rsidRDefault="001B2F52" w:rsidP="00AA7AFE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A1651">
        <w:rPr>
          <w:rFonts w:ascii="Times New Roman" w:hAnsi="Times New Roman" w:cs="Times New Roman"/>
          <w:sz w:val="24"/>
          <w:szCs w:val="24"/>
        </w:rPr>
        <w:t xml:space="preserve">Updates </w:t>
      </w:r>
    </w:p>
    <w:p w:rsidR="006236F5" w:rsidRDefault="00CB535B" w:rsidP="006236F5">
      <w:pPr>
        <w:pStyle w:val="ListParagraph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Student funding this year</w:t>
      </w:r>
    </w:p>
    <w:p w:rsidR="00CB535B" w:rsidRDefault="00CB535B" w:rsidP="006236F5">
      <w:pPr>
        <w:pStyle w:val="ListParagraph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Student survey</w:t>
      </w:r>
    </w:p>
    <w:p w:rsidR="00CB535B" w:rsidRDefault="00CB535B" w:rsidP="006236F5">
      <w:pPr>
        <w:pStyle w:val="ListParagraph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Travel funding</w:t>
      </w:r>
    </w:p>
    <w:p w:rsidR="00CB535B" w:rsidRDefault="00CB535B" w:rsidP="006236F5">
      <w:pPr>
        <w:pStyle w:val="ListParagraph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 training and support</w:t>
      </w:r>
    </w:p>
    <w:p w:rsidR="00CB535B" w:rsidRDefault="00CB535B" w:rsidP="006236F5">
      <w:pPr>
        <w:pStyle w:val="ListParagraph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New endowment for PhD program</w:t>
      </w:r>
    </w:p>
    <w:p w:rsidR="00CB535B" w:rsidRDefault="00CB535B" w:rsidP="006236F5">
      <w:pPr>
        <w:pStyle w:val="ListParagraph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Office space for students</w:t>
      </w:r>
    </w:p>
    <w:p w:rsidR="00CB535B" w:rsidRDefault="00CB535B" w:rsidP="006236F5">
      <w:pPr>
        <w:pStyle w:val="ListParagraph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Employment seminar</w:t>
      </w:r>
    </w:p>
    <w:p w:rsidR="00CB535B" w:rsidRDefault="00CB535B" w:rsidP="006236F5">
      <w:pPr>
        <w:pStyle w:val="ListParagraph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Others?</w:t>
      </w:r>
    </w:p>
    <w:p w:rsidR="001B2F52" w:rsidRPr="004A1651" w:rsidRDefault="001B2F52" w:rsidP="00AA7AFE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1B2F52" w:rsidRPr="004A1651" w:rsidRDefault="001B2F52" w:rsidP="00AA7AFE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A1651">
        <w:rPr>
          <w:rFonts w:ascii="Times New Roman" w:hAnsi="Times New Roman" w:cs="Times New Roman"/>
          <w:sz w:val="24"/>
          <w:szCs w:val="24"/>
        </w:rPr>
        <w:t>New business:</w:t>
      </w:r>
    </w:p>
    <w:p w:rsidR="009229C6" w:rsidRDefault="00CB535B" w:rsidP="00AA7AFE">
      <w:pPr>
        <w:pStyle w:val="ListParagraph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Agenda for PhD Committee this year</w:t>
      </w:r>
    </w:p>
    <w:p w:rsidR="00CB535B" w:rsidRDefault="00CB535B" w:rsidP="00AA7AFE">
      <w:pPr>
        <w:pStyle w:val="ListParagraph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Bridge lab- should we invite other departments or programs</w:t>
      </w:r>
    </w:p>
    <w:p w:rsidR="006236F5" w:rsidRDefault="006236F5" w:rsidP="006236F5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E11013" w:rsidRDefault="00E11013" w:rsidP="006236F5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Executive session- student reps asked to leave</w:t>
      </w:r>
    </w:p>
    <w:p w:rsidR="00EA290C" w:rsidRDefault="00EA290C" w:rsidP="00EA29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EA29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A53B8E"/>
    <w:multiLevelType w:val="hybridMultilevel"/>
    <w:tmpl w:val="38FECD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B82C5B"/>
    <w:multiLevelType w:val="hybridMultilevel"/>
    <w:tmpl w:val="C42EAA88"/>
    <w:lvl w:ilvl="0" w:tplc="F53EFB3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F308F5"/>
    <w:multiLevelType w:val="hybridMultilevel"/>
    <w:tmpl w:val="265E6596"/>
    <w:lvl w:ilvl="0" w:tplc="807A276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933"/>
    <w:rsid w:val="00041933"/>
    <w:rsid w:val="000705AA"/>
    <w:rsid w:val="00086BAD"/>
    <w:rsid w:val="000D0864"/>
    <w:rsid w:val="000F248B"/>
    <w:rsid w:val="001457AE"/>
    <w:rsid w:val="001478C2"/>
    <w:rsid w:val="001B2F52"/>
    <w:rsid w:val="00207855"/>
    <w:rsid w:val="002A3540"/>
    <w:rsid w:val="002E7023"/>
    <w:rsid w:val="003F7A95"/>
    <w:rsid w:val="004772BE"/>
    <w:rsid w:val="004774A0"/>
    <w:rsid w:val="004A1651"/>
    <w:rsid w:val="004B1EB1"/>
    <w:rsid w:val="004C25F5"/>
    <w:rsid w:val="00567579"/>
    <w:rsid w:val="00594058"/>
    <w:rsid w:val="006157C9"/>
    <w:rsid w:val="006236F5"/>
    <w:rsid w:val="00635295"/>
    <w:rsid w:val="006B2AC2"/>
    <w:rsid w:val="0070650B"/>
    <w:rsid w:val="00774FEB"/>
    <w:rsid w:val="00896DCC"/>
    <w:rsid w:val="008C1029"/>
    <w:rsid w:val="009229C6"/>
    <w:rsid w:val="0097339C"/>
    <w:rsid w:val="009A3B34"/>
    <w:rsid w:val="009B018A"/>
    <w:rsid w:val="009E39FD"/>
    <w:rsid w:val="009E6008"/>
    <w:rsid w:val="009E6260"/>
    <w:rsid w:val="00A33593"/>
    <w:rsid w:val="00AA7AFE"/>
    <w:rsid w:val="00AB04B8"/>
    <w:rsid w:val="00AC1A7A"/>
    <w:rsid w:val="00AD41CF"/>
    <w:rsid w:val="00B66406"/>
    <w:rsid w:val="00CB535B"/>
    <w:rsid w:val="00DF50FF"/>
    <w:rsid w:val="00E05EF0"/>
    <w:rsid w:val="00E11013"/>
    <w:rsid w:val="00E7537F"/>
    <w:rsid w:val="00EA290C"/>
    <w:rsid w:val="00EC7E02"/>
    <w:rsid w:val="00EE557B"/>
    <w:rsid w:val="00F84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6999F4E-789D-42B7-8EC1-2DC751A3E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74FEB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="Times New Roman"/>
      <w:b/>
      <w:bCs/>
      <w:color w:val="5B9BD5" w:themeColor="accent1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1933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774FEB"/>
    <w:rPr>
      <w:rFonts w:asciiTheme="majorHAnsi" w:eastAsiaTheme="majorEastAsia" w:hAnsiTheme="majorHAnsi" w:cs="Times New Roman"/>
      <w:b/>
      <w:bCs/>
      <w:color w:val="5B9BD5" w:themeColor="accent1"/>
      <w:sz w:val="20"/>
      <w:szCs w:val="20"/>
    </w:rPr>
  </w:style>
  <w:style w:type="table" w:styleId="TableGrid">
    <w:name w:val="Table Grid"/>
    <w:basedOn w:val="TableNormal"/>
    <w:uiPriority w:val="59"/>
    <w:rsid w:val="00774FEB"/>
    <w:pPr>
      <w:spacing w:after="0" w:line="240" w:lineRule="auto"/>
    </w:pPr>
    <w:rPr>
      <w:rFonts w:eastAsiaTheme="minorEastAsia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AA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3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90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8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94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36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60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6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8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13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94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23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1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6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15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92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4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0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F9D9F9F2</Template>
  <TotalTime>0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Washington</Company>
  <LinksUpToDate>false</LinksUpToDate>
  <CharactersWithSpaces>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Nathalie E. Williams</dc:creator>
  <cp:keywords/>
  <dc:description/>
  <cp:lastModifiedBy>Nathalie E. Williams</cp:lastModifiedBy>
  <cp:revision>2</cp:revision>
  <dcterms:created xsi:type="dcterms:W3CDTF">2017-10-04T01:42:00Z</dcterms:created>
  <dcterms:modified xsi:type="dcterms:W3CDTF">2017-10-04T01:42:00Z</dcterms:modified>
</cp:coreProperties>
</file>