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28" w:rightFromText="28" w:topFromText="28" w:bottomFromText="28" w:vertAnchor="text" w:tblpY="579"/>
        <w:tblOverlap w:val="never"/>
        <w:tblW w:w="5000" w:type="pct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35"/>
        <w:gridCol w:w="659"/>
        <w:gridCol w:w="532"/>
        <w:gridCol w:w="532"/>
        <w:gridCol w:w="532"/>
        <w:gridCol w:w="534"/>
        <w:gridCol w:w="177"/>
        <w:gridCol w:w="354"/>
        <w:gridCol w:w="535"/>
        <w:gridCol w:w="56"/>
        <w:gridCol w:w="478"/>
        <w:gridCol w:w="97"/>
        <w:gridCol w:w="278"/>
        <w:gridCol w:w="158"/>
        <w:gridCol w:w="535"/>
        <w:gridCol w:w="127"/>
        <w:gridCol w:w="48"/>
        <w:gridCol w:w="274"/>
        <w:gridCol w:w="95"/>
        <w:gridCol w:w="339"/>
        <w:gridCol w:w="541"/>
        <w:gridCol w:w="144"/>
        <w:gridCol w:w="2233"/>
      </w:tblGrid>
      <w:tr w:rsidR="004C0D24" w:rsidTr="00AC2478">
        <w:trPr>
          <w:trHeight w:val="255"/>
        </w:trPr>
        <w:tc>
          <w:tcPr>
            <w:tcW w:w="3832" w:type="pct"/>
            <w:gridSpan w:val="21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:rsidR="004C0D24" w:rsidRDefault="004C0D24" w:rsidP="004C0D24">
            <w:pPr>
              <w:pStyle w:val="1"/>
              <w:numPr>
                <w:ilvl w:val="0"/>
                <w:numId w:val="0"/>
              </w:numPr>
              <w:spacing w:line="240" w:lineRule="auto"/>
              <w:ind w:left="200"/>
            </w:pPr>
            <w:bookmarkStart w:id="0" w:name="_top"/>
            <w:bookmarkStart w:id="1" w:name="_GoBack"/>
            <w:bookmarkEnd w:id="0"/>
            <w:bookmarkEnd w:id="1"/>
            <w:r>
              <w:rPr>
                <w:rFonts w:ascii="HYSinMyeongJo-Medium" w:eastAsia="HYSinMyeongJo-Medium"/>
              </w:rPr>
              <w:t>※</w:t>
            </w:r>
            <w:r>
              <w:rPr>
                <w:rFonts w:ascii="HYSinMyeongJo-Medium" w:eastAsia="HYSinMyeongJo-Medium"/>
              </w:rPr>
              <w:t>접수번호</w:t>
            </w:r>
            <w:r>
              <w:rPr>
                <w:rFonts w:ascii="HYSinMyeongJo-Medium"/>
              </w:rPr>
              <w:t xml:space="preserve"> Application No.  </w:t>
            </w:r>
          </w:p>
        </w:tc>
        <w:tc>
          <w:tcPr>
            <w:tcW w:w="1168" w:type="pct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eastAsia="휴먼명조"/>
                <w:spacing w:val="-4"/>
                <w:sz w:val="18"/>
              </w:rPr>
              <w:t>사진첨부란</w:t>
            </w:r>
          </w:p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z w:val="18"/>
              </w:rPr>
              <w:t>Photograph</w:t>
            </w:r>
          </w:p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(3</w:t>
            </w:r>
            <w:r>
              <w:rPr>
                <w:rFonts w:ascii="휴먼명조"/>
                <w:spacing w:val="-4"/>
                <w:sz w:val="18"/>
              </w:rPr>
              <w:t>㎝</w:t>
            </w:r>
            <w:r>
              <w:rPr>
                <w:rFonts w:ascii="휴먼명조"/>
                <w:spacing w:val="-4"/>
                <w:sz w:val="18"/>
              </w:rPr>
              <w:t>×</w:t>
            </w:r>
            <w:r>
              <w:rPr>
                <w:rFonts w:ascii="휴먼명조"/>
                <w:spacing w:val="-4"/>
                <w:sz w:val="18"/>
              </w:rPr>
              <w:t>4</w:t>
            </w:r>
            <w:r>
              <w:rPr>
                <w:rFonts w:ascii="휴먼명조"/>
                <w:spacing w:val="-4"/>
                <w:sz w:val="18"/>
              </w:rPr>
              <w:t>㎝</w:t>
            </w:r>
            <w:r>
              <w:rPr>
                <w:rFonts w:ascii="휴먼명조"/>
                <w:spacing w:val="-4"/>
                <w:sz w:val="18"/>
              </w:rPr>
              <w:t>)</w:t>
            </w:r>
          </w:p>
        </w:tc>
      </w:tr>
      <w:tr w:rsidR="004C0D24" w:rsidTr="00AC2478">
        <w:trPr>
          <w:trHeight w:val="255"/>
        </w:trPr>
        <w:tc>
          <w:tcPr>
            <w:tcW w:w="768" w:type="pct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①</w:t>
            </w:r>
            <w:r>
              <w:rPr>
                <w:rFonts w:ascii="휴먼명조" w:eastAsia="휴먼명조"/>
                <w:spacing w:val="-4"/>
                <w:sz w:val="18"/>
              </w:rPr>
              <w:t>시험 수준</w:t>
            </w:r>
          </w:p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 xml:space="preserve">Test Level </w:t>
            </w:r>
          </w:p>
        </w:tc>
        <w:tc>
          <w:tcPr>
            <w:tcW w:w="1602" w:type="pct"/>
            <w:gridSpan w:val="8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8"/>
                <w:sz w:val="18"/>
              </w:rPr>
              <w:t xml:space="preserve">한국어능력시험 </w:t>
            </w:r>
          </w:p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8"/>
                <w:sz w:val="18"/>
              </w:rPr>
              <w:t>(TOPIK)</w:t>
            </w:r>
          </w:p>
        </w:tc>
        <w:tc>
          <w:tcPr>
            <w:tcW w:w="848" w:type="pct"/>
            <w:gridSpan w:val="7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TOPIK I</w:t>
            </w:r>
          </w:p>
        </w:tc>
        <w:tc>
          <w:tcPr>
            <w:tcW w:w="614" w:type="pct"/>
            <w:gridSpan w:val="4"/>
            <w:tcBorders>
              <w:top w:val="single" w:sz="9" w:space="0" w:color="000000"/>
              <w:left w:val="single" w:sz="3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b/>
                <w:spacing w:val="-4"/>
              </w:rPr>
              <w:t>□</w:t>
            </w:r>
          </w:p>
        </w:tc>
        <w:tc>
          <w:tcPr>
            <w:tcW w:w="1168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4C0D24" w:rsidRDefault="004C0D24" w:rsidP="004C0D24">
            <w:pPr>
              <w:pStyle w:val="a"/>
              <w:spacing w:line="240" w:lineRule="auto"/>
            </w:pPr>
          </w:p>
        </w:tc>
      </w:tr>
      <w:tr w:rsidR="004C0D24" w:rsidTr="00AC2478">
        <w:trPr>
          <w:trHeight w:val="255"/>
        </w:trPr>
        <w:tc>
          <w:tcPr>
            <w:tcW w:w="768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4C0D24" w:rsidRDefault="004C0D24" w:rsidP="004C0D24">
            <w:pPr>
              <w:pStyle w:val="a"/>
              <w:spacing w:line="240" w:lineRule="auto"/>
            </w:pPr>
          </w:p>
        </w:tc>
        <w:tc>
          <w:tcPr>
            <w:tcW w:w="1602" w:type="pct"/>
            <w:gridSpan w:val="8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4C0D24" w:rsidRDefault="004C0D24" w:rsidP="004C0D24">
            <w:pPr>
              <w:pStyle w:val="a"/>
              <w:spacing w:line="240" w:lineRule="auto"/>
            </w:pPr>
          </w:p>
        </w:tc>
        <w:tc>
          <w:tcPr>
            <w:tcW w:w="848" w:type="pct"/>
            <w:gridSpan w:val="7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TOPIK II</w:t>
            </w:r>
          </w:p>
        </w:tc>
        <w:tc>
          <w:tcPr>
            <w:tcW w:w="614" w:type="pct"/>
            <w:gridSpan w:val="4"/>
            <w:tcBorders>
              <w:top w:val="single" w:sz="5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b/>
                <w:spacing w:val="-4"/>
              </w:rPr>
              <w:t>□</w:t>
            </w:r>
          </w:p>
        </w:tc>
        <w:tc>
          <w:tcPr>
            <w:tcW w:w="1168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4C0D24" w:rsidRDefault="004C0D24" w:rsidP="004C0D24">
            <w:pPr>
              <w:pStyle w:val="a"/>
              <w:spacing w:line="240" w:lineRule="auto"/>
            </w:pPr>
          </w:p>
        </w:tc>
      </w:tr>
      <w:tr w:rsidR="00AC2478" w:rsidTr="00AC2478">
        <w:trPr>
          <w:trHeight w:val="87"/>
        </w:trPr>
        <w:tc>
          <w:tcPr>
            <w:tcW w:w="768" w:type="pct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②</w:t>
            </w:r>
            <w:r>
              <w:rPr>
                <w:rFonts w:ascii="휴먼명조" w:eastAsia="휴먼명조"/>
                <w:spacing w:val="-4"/>
                <w:sz w:val="18"/>
              </w:rPr>
              <w:t>수험번호</w:t>
            </w:r>
          </w:p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Registration No.</w:t>
            </w:r>
          </w:p>
        </w:tc>
        <w:tc>
          <w:tcPr>
            <w:tcW w:w="262" w:type="pc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</w:tc>
        <w:tc>
          <w:tcPr>
            <w:tcW w:w="262" w:type="pct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</w:tc>
        <w:tc>
          <w:tcPr>
            <w:tcW w:w="262" w:type="pct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</w:tc>
        <w:tc>
          <w:tcPr>
            <w:tcW w:w="263" w:type="pct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</w:tc>
        <w:tc>
          <w:tcPr>
            <w:tcW w:w="262" w:type="pct"/>
            <w:gridSpan w:val="2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</w:tc>
        <w:tc>
          <w:tcPr>
            <w:tcW w:w="263" w:type="pct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</w:tc>
        <w:tc>
          <w:tcPr>
            <w:tcW w:w="263" w:type="pct"/>
            <w:gridSpan w:val="2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</w:tc>
        <w:tc>
          <w:tcPr>
            <w:tcW w:w="263" w:type="pct"/>
            <w:gridSpan w:val="3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</w:tc>
        <w:tc>
          <w:tcPr>
            <w:tcW w:w="263" w:type="pct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</w:tc>
        <w:tc>
          <w:tcPr>
            <w:tcW w:w="222" w:type="pct"/>
            <w:gridSpan w:val="3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</w:tc>
        <w:tc>
          <w:tcPr>
            <w:tcW w:w="214" w:type="pct"/>
            <w:gridSpan w:val="2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</w:tc>
        <w:tc>
          <w:tcPr>
            <w:tcW w:w="266" w:type="pct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</w:tc>
        <w:tc>
          <w:tcPr>
            <w:tcW w:w="1168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4C0D24" w:rsidRDefault="004C0D24" w:rsidP="004C0D24">
            <w:pPr>
              <w:pStyle w:val="a"/>
              <w:spacing w:line="240" w:lineRule="auto"/>
            </w:pPr>
          </w:p>
        </w:tc>
      </w:tr>
      <w:tr w:rsidR="004C0D24" w:rsidTr="00AC2478">
        <w:trPr>
          <w:trHeight w:val="453"/>
        </w:trPr>
        <w:tc>
          <w:tcPr>
            <w:tcW w:w="768" w:type="pct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③</w:t>
            </w:r>
            <w:r>
              <w:rPr>
                <w:rFonts w:ascii="휴먼명조" w:eastAsia="휴먼명조"/>
                <w:spacing w:val="-4"/>
                <w:sz w:val="18"/>
              </w:rPr>
              <w:t>응시지역</w:t>
            </w:r>
            <w:r>
              <w:br/>
            </w:r>
            <w:r>
              <w:rPr>
                <w:rFonts w:ascii="휴먼명조"/>
                <w:spacing w:val="-4"/>
                <w:sz w:val="18"/>
              </w:rPr>
              <w:t>Testing Area</w:t>
            </w:r>
          </w:p>
        </w:tc>
        <w:tc>
          <w:tcPr>
            <w:tcW w:w="3064" w:type="pct"/>
            <w:gridSpan w:val="19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</w:tc>
        <w:tc>
          <w:tcPr>
            <w:tcW w:w="1168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4C0D24" w:rsidRDefault="004C0D24" w:rsidP="004C0D24">
            <w:pPr>
              <w:pStyle w:val="a"/>
              <w:spacing w:line="240" w:lineRule="auto"/>
            </w:pPr>
          </w:p>
        </w:tc>
      </w:tr>
      <w:tr w:rsidR="004C0D24" w:rsidTr="00AC2478">
        <w:trPr>
          <w:trHeight w:val="288"/>
        </w:trPr>
        <w:tc>
          <w:tcPr>
            <w:tcW w:w="444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eastAsia="휴먼명조"/>
                <w:spacing w:val="-4"/>
                <w:sz w:val="18"/>
              </w:rPr>
              <w:t>성명</w:t>
            </w:r>
          </w:p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Name</w:t>
            </w:r>
          </w:p>
        </w:tc>
        <w:tc>
          <w:tcPr>
            <w:tcW w:w="2346" w:type="pct"/>
            <w:gridSpan w:val="1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성 + 이름</w:t>
            </w:r>
          </w:p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Surname &amp; Given Name</w:t>
            </w:r>
          </w:p>
        </w:tc>
        <w:tc>
          <w:tcPr>
            <w:tcW w:w="428" w:type="pct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⑥</w:t>
            </w:r>
            <w:r>
              <w:rPr>
                <w:rFonts w:ascii="휴먼명조" w:eastAsia="휴먼명조"/>
                <w:spacing w:val="-4"/>
                <w:sz w:val="18"/>
              </w:rPr>
              <w:t xml:space="preserve"> 성 별</w:t>
            </w:r>
          </w:p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Gender</w:t>
            </w:r>
          </w:p>
        </w:tc>
        <w:tc>
          <w:tcPr>
            <w:tcW w:w="614" w:type="pct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⑦</w:t>
            </w:r>
            <w:r>
              <w:rPr>
                <w:rFonts w:ascii="휴먼명조" w:eastAsia="휴먼명조"/>
                <w:spacing w:val="-4"/>
                <w:sz w:val="18"/>
              </w:rPr>
              <w:t>국  적</w:t>
            </w:r>
          </w:p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Nationality</w:t>
            </w:r>
          </w:p>
        </w:tc>
        <w:tc>
          <w:tcPr>
            <w:tcW w:w="1168" w:type="pct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⑧</w:t>
            </w:r>
            <w:r>
              <w:rPr>
                <w:rFonts w:ascii="휴먼명조" w:eastAsia="휴먼명조"/>
                <w:spacing w:val="-4"/>
                <w:sz w:val="18"/>
              </w:rPr>
              <w:t>직  업</w:t>
            </w:r>
          </w:p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8"/>
                <w:sz w:val="18"/>
              </w:rPr>
              <w:t>Occupation</w:t>
            </w:r>
          </w:p>
        </w:tc>
      </w:tr>
      <w:tr w:rsidR="004C0D24" w:rsidTr="00AC2478">
        <w:trPr>
          <w:trHeight w:val="295"/>
        </w:trPr>
        <w:tc>
          <w:tcPr>
            <w:tcW w:w="444" w:type="pct"/>
            <w:tcBorders>
              <w:top w:val="single" w:sz="9" w:space="0" w:color="000000"/>
              <w:left w:val="single" w:sz="9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④</w:t>
            </w:r>
            <w:r>
              <w:rPr>
                <w:rFonts w:ascii="휴먼명조" w:eastAsia="휴먼명조"/>
                <w:spacing w:val="-4"/>
                <w:sz w:val="18"/>
              </w:rPr>
              <w:t>한 글</w:t>
            </w:r>
          </w:p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Korean</w:t>
            </w:r>
          </w:p>
        </w:tc>
        <w:tc>
          <w:tcPr>
            <w:tcW w:w="2346" w:type="pct"/>
            <w:gridSpan w:val="1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C0D24" w:rsidRDefault="004C0D24" w:rsidP="004C0D24">
            <w:pPr>
              <w:pStyle w:val="a"/>
              <w:spacing w:line="240" w:lineRule="auto"/>
            </w:pPr>
          </w:p>
        </w:tc>
        <w:tc>
          <w:tcPr>
            <w:tcW w:w="428" w:type="pct"/>
            <w:gridSpan w:val="4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C0D24" w:rsidRDefault="004C0D24" w:rsidP="004C0D24">
            <w:pPr>
              <w:pStyle w:val="a"/>
              <w:spacing w:line="240" w:lineRule="auto"/>
            </w:pP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eastAsia="휴먼명조"/>
                <w:spacing w:val="-4"/>
                <w:sz w:val="18"/>
              </w:rPr>
              <w:t>남자</w:t>
            </w:r>
          </w:p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&lt;Male&gt;</w:t>
            </w:r>
          </w:p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  <w:p w:rsidR="004C0D24" w:rsidRDefault="004C0D24" w:rsidP="004C0D24">
            <w:pPr>
              <w:pStyle w:val="a"/>
              <w:spacing w:line="240" w:lineRule="auto"/>
            </w:pP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 w:eastAsia="휴먼명조"/>
                <w:spacing w:val="-4"/>
                <w:sz w:val="18"/>
              </w:rPr>
              <w:t xml:space="preserve">여자 </w:t>
            </w:r>
          </w:p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w w:val="90"/>
                <w:sz w:val="18"/>
              </w:rPr>
              <w:t>&lt;Female&gt;</w:t>
            </w:r>
          </w:p>
        </w:tc>
        <w:tc>
          <w:tcPr>
            <w:tcW w:w="614" w:type="pct"/>
            <w:gridSpan w:val="4"/>
            <w:vMerge w:val="restart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</w:tc>
        <w:tc>
          <w:tcPr>
            <w:tcW w:w="1168" w:type="pct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C0D24" w:rsidRDefault="004C0D24" w:rsidP="004C0D24">
            <w:pPr>
              <w:pStyle w:val="a"/>
              <w:spacing w:line="200" w:lineRule="exact"/>
            </w:pPr>
            <w:r w:rsidRPr="00D3114B">
              <w:rPr>
                <w:rFonts w:ascii="휴먼명조"/>
                <w:b/>
                <w:spacing w:val="2"/>
                <w:kern w:val="0"/>
                <w:sz w:val="18"/>
                <w:fitText w:val="1544" w:id="1167288576"/>
              </w:rPr>
              <w:t>□</w:t>
            </w:r>
            <w:r w:rsidRPr="00D3114B">
              <w:rPr>
                <w:rFonts w:ascii="휴먼명조" w:eastAsia="휴먼명조"/>
                <w:spacing w:val="2"/>
                <w:kern w:val="0"/>
                <w:sz w:val="16"/>
                <w:fitText w:val="1544" w:id="1167288576"/>
              </w:rPr>
              <w:t>1.학  생(Student)</w:t>
            </w:r>
          </w:p>
          <w:p w:rsidR="004C0D24" w:rsidRDefault="004C0D24" w:rsidP="004C0D24">
            <w:pPr>
              <w:pStyle w:val="a"/>
              <w:spacing w:line="200" w:lineRule="exact"/>
            </w:pP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 w:eastAsia="휴먼명조"/>
                <w:spacing w:val="-3"/>
                <w:sz w:val="16"/>
              </w:rPr>
              <w:t>2.공무원</w:t>
            </w:r>
            <w:r w:rsidR="008B6E46">
              <w:rPr>
                <w:rFonts w:ascii="휴먼명조" w:eastAsia="휴먼명조" w:hint="eastAsia"/>
                <w:spacing w:val="-3"/>
                <w:sz w:val="16"/>
              </w:rPr>
              <w:t>(Civil Servant</w:t>
            </w:r>
            <w:r>
              <w:rPr>
                <w:rFonts w:ascii="휴먼명조" w:eastAsia="휴먼명조"/>
                <w:spacing w:val="-3"/>
                <w:sz w:val="16"/>
              </w:rPr>
              <w:t>)</w:t>
            </w:r>
          </w:p>
          <w:p w:rsidR="004C0D24" w:rsidRPr="000C7D48" w:rsidRDefault="004C0D24" w:rsidP="004C0D24">
            <w:pPr>
              <w:pStyle w:val="a"/>
              <w:spacing w:line="200" w:lineRule="exact"/>
              <w:rPr>
                <w:spacing w:val="-20"/>
                <w:w w:val="90"/>
              </w:rPr>
            </w:pPr>
            <w:r w:rsidRPr="000C7D48">
              <w:rPr>
                <w:rFonts w:ascii="휴먼명조"/>
                <w:b/>
                <w:kern w:val="0"/>
                <w:sz w:val="18"/>
              </w:rPr>
              <w:t>□</w:t>
            </w:r>
            <w:r w:rsidRPr="000C7D48">
              <w:rPr>
                <w:rFonts w:ascii="휴먼명조" w:eastAsia="휴먼명조"/>
                <w:kern w:val="0"/>
                <w:sz w:val="16"/>
              </w:rPr>
              <w:t>3.회</w:t>
            </w:r>
            <w:r w:rsidRPr="000C7D48">
              <w:rPr>
                <w:rFonts w:ascii="휴먼명조" w:eastAsia="휴먼명조"/>
                <w:spacing w:val="-20"/>
                <w:kern w:val="0"/>
                <w:sz w:val="16"/>
              </w:rPr>
              <w:t>사원</w:t>
            </w:r>
            <w:r w:rsidRPr="000C7D48">
              <w:rPr>
                <w:rFonts w:ascii="휴먼명조"/>
                <w:spacing w:val="-20"/>
                <w:kern w:val="0"/>
                <w:sz w:val="16"/>
              </w:rPr>
              <w:t>(Company Employee)</w:t>
            </w:r>
          </w:p>
          <w:p w:rsidR="004C0D24" w:rsidRDefault="004C0D24" w:rsidP="004C0D24">
            <w:pPr>
              <w:pStyle w:val="a"/>
              <w:spacing w:line="200" w:lineRule="exact"/>
            </w:pP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 w:eastAsia="휴먼명조"/>
                <w:spacing w:val="-3"/>
                <w:sz w:val="16"/>
              </w:rPr>
              <w:t>4.자영업</w:t>
            </w:r>
            <w:r>
              <w:rPr>
                <w:rFonts w:ascii="휴먼명조"/>
                <w:spacing w:val="-7"/>
                <w:sz w:val="16"/>
              </w:rPr>
              <w:t>(Self-employer)</w:t>
            </w:r>
          </w:p>
          <w:p w:rsidR="004C0D24" w:rsidRDefault="004C0D24" w:rsidP="004C0D24">
            <w:pPr>
              <w:pStyle w:val="a"/>
              <w:spacing w:line="200" w:lineRule="exact"/>
            </w:pP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 w:eastAsia="휴먼명조"/>
                <w:spacing w:val="-3"/>
                <w:sz w:val="16"/>
              </w:rPr>
              <w:t>5.주  부(H</w:t>
            </w:r>
            <w:r w:rsidR="008B6E46">
              <w:rPr>
                <w:rFonts w:ascii="휴먼명조" w:eastAsia="휴먼명조" w:hint="eastAsia"/>
                <w:spacing w:val="-3"/>
                <w:sz w:val="16"/>
              </w:rPr>
              <w:t>omemaker</w:t>
            </w:r>
            <w:r>
              <w:rPr>
                <w:rFonts w:ascii="휴먼명조" w:eastAsia="휴먼명조"/>
                <w:spacing w:val="-3"/>
                <w:sz w:val="16"/>
              </w:rPr>
              <w:t>)</w:t>
            </w:r>
          </w:p>
          <w:p w:rsidR="004C0D24" w:rsidRDefault="004C0D24" w:rsidP="004C0D24">
            <w:pPr>
              <w:pStyle w:val="a"/>
              <w:spacing w:line="200" w:lineRule="exact"/>
            </w:pP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 w:eastAsia="휴먼명조"/>
                <w:spacing w:val="-3"/>
                <w:sz w:val="16"/>
              </w:rPr>
              <w:t>6.교  사(Teacher)</w:t>
            </w:r>
          </w:p>
          <w:p w:rsidR="000C7D48" w:rsidRDefault="004C0D24" w:rsidP="000C7D48">
            <w:pPr>
              <w:pStyle w:val="a"/>
              <w:spacing w:line="200" w:lineRule="exact"/>
              <w:rPr>
                <w:rFonts w:ascii="휴먼명조" w:eastAsia="휴먼명조"/>
                <w:spacing w:val="-3"/>
                <w:sz w:val="16"/>
              </w:rPr>
            </w:pP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spacing w:val="-3"/>
                <w:sz w:val="16"/>
              </w:rPr>
              <w:t>7</w:t>
            </w:r>
            <w:r>
              <w:rPr>
                <w:rFonts w:ascii="휴먼명조" w:eastAsia="휴먼명조"/>
                <w:spacing w:val="-3"/>
                <w:sz w:val="16"/>
              </w:rPr>
              <w:t>.</w:t>
            </w:r>
            <w:r w:rsidR="000C7D48">
              <w:rPr>
                <w:rFonts w:ascii="휴먼명조" w:eastAsia="휴먼명조" w:hint="eastAsia"/>
                <w:spacing w:val="-3"/>
                <w:sz w:val="16"/>
              </w:rPr>
              <w:t>무직(</w:t>
            </w:r>
            <w:r w:rsidR="008B6E46">
              <w:rPr>
                <w:rFonts w:ascii="휴먼명조" w:eastAsia="휴먼명조" w:hint="eastAsia"/>
                <w:spacing w:val="-3"/>
                <w:sz w:val="16"/>
              </w:rPr>
              <w:t>Unemployed</w:t>
            </w:r>
            <w:r w:rsidR="000C7D48">
              <w:rPr>
                <w:rFonts w:ascii="휴먼명조" w:eastAsia="휴먼명조" w:hint="eastAsia"/>
                <w:spacing w:val="-3"/>
                <w:sz w:val="16"/>
              </w:rPr>
              <w:t>)</w:t>
            </w:r>
          </w:p>
          <w:p w:rsidR="00DF36CB" w:rsidRPr="00DF36CB" w:rsidRDefault="000C7D48" w:rsidP="000C7D48">
            <w:pPr>
              <w:pStyle w:val="a"/>
              <w:spacing w:line="200" w:lineRule="exact"/>
              <w:rPr>
                <w:rFonts w:ascii="휴먼명조" w:eastAsia="휴먼명조"/>
                <w:spacing w:val="-3"/>
                <w:sz w:val="16"/>
              </w:rPr>
            </w:pP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 w:hint="eastAsia"/>
                <w:spacing w:val="-3"/>
                <w:sz w:val="16"/>
              </w:rPr>
              <w:t>8</w:t>
            </w:r>
            <w:r>
              <w:rPr>
                <w:rFonts w:ascii="휴먼명조" w:eastAsia="휴먼명조"/>
                <w:spacing w:val="-3"/>
                <w:sz w:val="16"/>
              </w:rPr>
              <w:t>.</w:t>
            </w:r>
            <w:r>
              <w:rPr>
                <w:rFonts w:ascii="휴먼명조" w:eastAsia="휴먼명조" w:hint="eastAsia"/>
                <w:spacing w:val="-3"/>
                <w:sz w:val="16"/>
              </w:rPr>
              <w:t>기타</w:t>
            </w:r>
            <w:r w:rsidR="004C0D24">
              <w:rPr>
                <w:rFonts w:ascii="휴먼명조" w:eastAsia="휴먼명조"/>
                <w:spacing w:val="-3"/>
                <w:sz w:val="16"/>
              </w:rPr>
              <w:t>(Other)</w:t>
            </w:r>
          </w:p>
          <w:p w:rsidR="004C0D24" w:rsidRDefault="004C0D24" w:rsidP="004C0D24">
            <w:pPr>
              <w:pStyle w:val="a"/>
              <w:spacing w:line="200" w:lineRule="exact"/>
            </w:pPr>
            <w:r>
              <w:rPr>
                <w:rFonts w:ascii="휴먼명조"/>
                <w:spacing w:val="-3"/>
                <w:sz w:val="16"/>
              </w:rPr>
              <w:t xml:space="preserve">  (                    )</w:t>
            </w:r>
          </w:p>
        </w:tc>
      </w:tr>
      <w:tr w:rsidR="004C0D24" w:rsidTr="00AC2478">
        <w:trPr>
          <w:trHeight w:val="295"/>
        </w:trPr>
        <w:tc>
          <w:tcPr>
            <w:tcW w:w="444" w:type="pct"/>
            <w:tcBorders>
              <w:top w:val="single" w:sz="7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⑤</w:t>
            </w:r>
            <w:r>
              <w:rPr>
                <w:rFonts w:ascii="휴먼명조" w:eastAsia="휴먼명조"/>
                <w:spacing w:val="-4"/>
                <w:sz w:val="18"/>
              </w:rPr>
              <w:t>영 문</w:t>
            </w:r>
          </w:p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3"/>
                <w:sz w:val="16"/>
              </w:rPr>
              <w:t>English</w:t>
            </w:r>
          </w:p>
        </w:tc>
        <w:tc>
          <w:tcPr>
            <w:tcW w:w="2346" w:type="pct"/>
            <w:gridSpan w:val="1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C0D24" w:rsidRDefault="004C0D24" w:rsidP="004C0D24">
            <w:pPr>
              <w:pStyle w:val="a"/>
              <w:spacing w:line="240" w:lineRule="auto"/>
            </w:pPr>
          </w:p>
        </w:tc>
        <w:tc>
          <w:tcPr>
            <w:tcW w:w="428" w:type="pct"/>
            <w:gridSpan w:val="4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4C0D24" w:rsidRDefault="004C0D24" w:rsidP="004C0D24">
            <w:pPr>
              <w:pStyle w:val="a"/>
              <w:spacing w:line="240" w:lineRule="auto"/>
            </w:pPr>
          </w:p>
        </w:tc>
        <w:tc>
          <w:tcPr>
            <w:tcW w:w="614" w:type="pct"/>
            <w:gridSpan w:val="4"/>
            <w:vMerge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 w:rsidR="004C0D24" w:rsidRDefault="004C0D24" w:rsidP="004C0D24">
            <w:pPr>
              <w:pStyle w:val="a"/>
              <w:spacing w:line="240" w:lineRule="auto"/>
            </w:pPr>
          </w:p>
        </w:tc>
        <w:tc>
          <w:tcPr>
            <w:tcW w:w="1168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4C0D24" w:rsidRDefault="004C0D24" w:rsidP="004C0D24">
            <w:pPr>
              <w:pStyle w:val="a"/>
              <w:spacing w:line="240" w:lineRule="auto"/>
            </w:pPr>
          </w:p>
        </w:tc>
      </w:tr>
      <w:tr w:rsidR="004C0D24" w:rsidTr="00AC2478">
        <w:trPr>
          <w:trHeight w:val="28"/>
        </w:trPr>
        <w:tc>
          <w:tcPr>
            <w:tcW w:w="444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⑨</w:t>
            </w:r>
            <w:r>
              <w:rPr>
                <w:rFonts w:ascii="휴먼명조" w:eastAsia="휴먼명조"/>
                <w:spacing w:val="-4"/>
                <w:sz w:val="18"/>
              </w:rPr>
              <w:t>생년월일</w:t>
            </w:r>
          </w:p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Date of Birth</w:t>
            </w:r>
          </w:p>
        </w:tc>
        <w:tc>
          <w:tcPr>
            <w:tcW w:w="2346" w:type="pct"/>
            <w:gridSpan w:val="1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 xml:space="preserve">     년       월       일 (만      세)</w:t>
            </w:r>
          </w:p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 xml:space="preserve">     /       /      (yyyy/mm/dd) (Age:      )</w:t>
            </w:r>
          </w:p>
        </w:tc>
        <w:tc>
          <w:tcPr>
            <w:tcW w:w="428" w:type="pct"/>
            <w:gridSpan w:val="4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4C0D24" w:rsidRDefault="004C0D24" w:rsidP="004C0D24">
            <w:pPr>
              <w:pStyle w:val="a"/>
              <w:spacing w:line="240" w:lineRule="auto"/>
            </w:pPr>
          </w:p>
        </w:tc>
        <w:tc>
          <w:tcPr>
            <w:tcW w:w="614" w:type="pct"/>
            <w:gridSpan w:val="4"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C0D24" w:rsidRDefault="004C0D24" w:rsidP="00306895">
            <w:pPr>
              <w:pStyle w:val="a"/>
              <w:spacing w:line="240" w:lineRule="auto"/>
              <w:jc w:val="center"/>
            </w:pPr>
            <w:r>
              <w:rPr>
                <w:rFonts w:ascii="휴먼명조" w:eastAsia="휴먼명조"/>
                <w:spacing w:val="-14"/>
                <w:sz w:val="18"/>
              </w:rPr>
              <w:t>재외동포</w:t>
            </w:r>
            <w:r>
              <w:rPr>
                <w:rFonts w:ascii="휴먼명조"/>
                <w:spacing w:val="-7"/>
                <w:sz w:val="18"/>
              </w:rPr>
              <w:t>(     )</w:t>
            </w:r>
          </w:p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12"/>
                <w:sz w:val="18"/>
              </w:rPr>
              <w:t>Overseas Korean</w:t>
            </w:r>
          </w:p>
        </w:tc>
        <w:tc>
          <w:tcPr>
            <w:tcW w:w="1168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4C0D24" w:rsidRDefault="004C0D24" w:rsidP="004C0D24">
            <w:pPr>
              <w:pStyle w:val="a"/>
              <w:spacing w:line="240" w:lineRule="auto"/>
            </w:pPr>
          </w:p>
        </w:tc>
      </w:tr>
      <w:tr w:rsidR="004C0D24" w:rsidTr="00AC2478">
        <w:trPr>
          <w:trHeight w:val="126"/>
        </w:trPr>
        <w:tc>
          <w:tcPr>
            <w:tcW w:w="444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⑩</w:t>
            </w:r>
            <w:r>
              <w:rPr>
                <w:rFonts w:ascii="휴먼명조" w:eastAsia="휴먼명조"/>
                <w:spacing w:val="-4"/>
                <w:sz w:val="18"/>
              </w:rPr>
              <w:t>주 소</w:t>
            </w:r>
          </w:p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13"/>
                <w:sz w:val="18"/>
              </w:rPr>
              <w:t>Address</w:t>
            </w:r>
          </w:p>
        </w:tc>
        <w:tc>
          <w:tcPr>
            <w:tcW w:w="2956" w:type="pct"/>
            <w:gridSpan w:val="1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</w:tc>
        <w:tc>
          <w:tcPr>
            <w:tcW w:w="504" w:type="pct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eastAsia="휴먼명조"/>
                <w:spacing w:val="-4"/>
                <w:sz w:val="18"/>
              </w:rPr>
              <w:t>우편번호</w:t>
            </w:r>
          </w:p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11"/>
                <w:sz w:val="18"/>
              </w:rPr>
              <w:t>Postal Code</w:t>
            </w:r>
          </w:p>
        </w:tc>
        <w:tc>
          <w:tcPr>
            <w:tcW w:w="1096" w:type="pc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</w:tc>
      </w:tr>
      <w:tr w:rsidR="004C0D24" w:rsidTr="00AC2478">
        <w:trPr>
          <w:trHeight w:val="273"/>
        </w:trPr>
        <w:tc>
          <w:tcPr>
            <w:tcW w:w="444" w:type="pct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3" w:space="0" w:color="000000"/>
            </w:tcBorders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 xml:space="preserve"> 전화번호</w:t>
            </w:r>
          </w:p>
          <w:p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Telephone</w:t>
            </w:r>
          </w:p>
        </w:tc>
        <w:tc>
          <w:tcPr>
            <w:tcW w:w="2209" w:type="pct"/>
            <w:gridSpan w:val="11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vAlign w:val="center"/>
          </w:tcPr>
          <w:p w:rsidR="004C0D24" w:rsidRDefault="004C0D24" w:rsidP="004C0D24">
            <w:pPr>
              <w:pStyle w:val="a"/>
              <w:spacing w:line="240" w:lineRule="auto"/>
            </w:pPr>
            <w:r>
              <w:rPr>
                <w:rFonts w:ascii="휴먼명조" w:eastAsia="휴먼명조"/>
                <w:spacing w:val="-4"/>
                <w:sz w:val="18"/>
              </w:rPr>
              <w:t xml:space="preserve"> 자  택</w:t>
            </w:r>
          </w:p>
          <w:p w:rsidR="004C0D24" w:rsidRDefault="004C0D24" w:rsidP="004C0D24">
            <w:pPr>
              <w:pStyle w:val="a"/>
              <w:spacing w:line="240" w:lineRule="auto"/>
            </w:pPr>
            <w:r>
              <w:rPr>
                <w:rFonts w:ascii="휴먼명조"/>
                <w:spacing w:val="-4"/>
                <w:sz w:val="18"/>
              </w:rPr>
              <w:t xml:space="preserve"> Home</w:t>
            </w:r>
          </w:p>
        </w:tc>
        <w:tc>
          <w:tcPr>
            <w:tcW w:w="2347" w:type="pct"/>
            <w:gridSpan w:val="11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 w:rsidR="004C0D24" w:rsidRDefault="004C0D24" w:rsidP="004C0D24">
            <w:pPr>
              <w:pStyle w:val="a"/>
              <w:spacing w:line="240" w:lineRule="auto"/>
            </w:pPr>
            <w:r>
              <w:rPr>
                <w:rFonts w:ascii="휴먼명조" w:eastAsia="휴먼명조"/>
                <w:spacing w:val="-4"/>
                <w:sz w:val="18"/>
              </w:rPr>
              <w:t xml:space="preserve"> 핸드폰</w:t>
            </w:r>
          </w:p>
          <w:p w:rsidR="004C0D24" w:rsidRDefault="004C0D24" w:rsidP="004C0D24">
            <w:pPr>
              <w:pStyle w:val="a"/>
              <w:spacing w:line="240" w:lineRule="auto"/>
            </w:pPr>
            <w:r>
              <w:rPr>
                <w:rFonts w:ascii="휴먼명조"/>
                <w:spacing w:val="-4"/>
                <w:sz w:val="18"/>
              </w:rPr>
              <w:t xml:space="preserve"> Mobile</w:t>
            </w:r>
          </w:p>
        </w:tc>
      </w:tr>
      <w:tr w:rsidR="004C0D24" w:rsidTr="00AC2478">
        <w:trPr>
          <w:trHeight w:val="376"/>
        </w:trPr>
        <w:tc>
          <w:tcPr>
            <w:tcW w:w="444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4C0D24" w:rsidRDefault="004C0D24" w:rsidP="004C0D24">
            <w:pPr>
              <w:pStyle w:val="a"/>
              <w:wordWrap/>
              <w:spacing w:line="240" w:lineRule="auto"/>
              <w:jc w:val="center"/>
              <w:rPr>
                <w:rFonts w:ascii="휴먼명조" w:eastAsia="휴먼명조"/>
                <w:spacing w:val="-4"/>
                <w:sz w:val="18"/>
              </w:rPr>
            </w:pPr>
            <w:r>
              <w:rPr>
                <w:rFonts w:ascii="휴먼명조" w:eastAsia="휴먼명조"/>
                <w:spacing w:val="-4"/>
                <w:sz w:val="18"/>
              </w:rPr>
              <w:t>이메일</w:t>
            </w:r>
          </w:p>
          <w:p w:rsidR="004C0D24" w:rsidRDefault="008B6E46" w:rsidP="009520FE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 w:eastAsia="휴먼명조" w:hint="eastAsia"/>
                <w:spacing w:val="-4"/>
                <w:sz w:val="18"/>
              </w:rPr>
              <w:t>E</w:t>
            </w:r>
            <w:r w:rsidR="004C0D24">
              <w:rPr>
                <w:rFonts w:ascii="휴먼명조" w:eastAsia="휴먼명조"/>
                <w:spacing w:val="-4"/>
                <w:sz w:val="18"/>
              </w:rPr>
              <w:t>mail</w:t>
            </w:r>
          </w:p>
        </w:tc>
        <w:tc>
          <w:tcPr>
            <w:tcW w:w="4556" w:type="pct"/>
            <w:gridSpan w:val="22"/>
            <w:tcBorders>
              <w:top w:val="single" w:sz="6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C0D24" w:rsidRDefault="004C0D24" w:rsidP="004C0D24">
            <w:pPr>
              <w:pStyle w:val="a"/>
              <w:spacing w:line="240" w:lineRule="auto"/>
            </w:pPr>
            <w:r>
              <w:rPr>
                <w:rFonts w:ascii="휴먼명조"/>
                <w:spacing w:val="-4"/>
                <w:sz w:val="18"/>
              </w:rPr>
              <w:t xml:space="preserve">                                            @</w:t>
            </w:r>
          </w:p>
        </w:tc>
      </w:tr>
      <w:tr w:rsidR="00AC2478" w:rsidTr="00AC2478">
        <w:trPr>
          <w:trHeight w:val="230"/>
        </w:trPr>
        <w:tc>
          <w:tcPr>
            <w:tcW w:w="44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C0D24" w:rsidRDefault="004C0D24" w:rsidP="00AC2478">
            <w:pPr>
              <w:pStyle w:val="a"/>
              <w:wordWrap/>
              <w:spacing w:line="18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⑪</w:t>
            </w:r>
            <w:r>
              <w:rPr>
                <w:rFonts w:ascii="휴먼명조" w:eastAsia="휴먼명조"/>
                <w:spacing w:val="-4"/>
                <w:sz w:val="18"/>
              </w:rPr>
              <w:t>응시동기</w:t>
            </w:r>
            <w:r>
              <w:br/>
            </w:r>
            <w:r w:rsidR="00B3209A">
              <w:rPr>
                <w:rFonts w:ascii="휴먼명조" w:hint="eastAsia"/>
                <w:spacing w:val="-12"/>
                <w:sz w:val="18"/>
              </w:rPr>
              <w:t>How did you hear about TOPIK?</w:t>
            </w:r>
          </w:p>
        </w:tc>
        <w:tc>
          <w:tcPr>
            <w:tcW w:w="1461" w:type="pct"/>
            <w:gridSpan w:val="6"/>
            <w:tcBorders>
              <w:top w:val="single" w:sz="9" w:space="0" w:color="000000"/>
              <w:left w:val="single" w:sz="4" w:space="0" w:color="000000"/>
              <w:bottom w:val="non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D24" w:rsidRPr="00AC2478" w:rsidRDefault="004C0D24" w:rsidP="00AC2478">
            <w:pPr>
              <w:pStyle w:val="a"/>
              <w:wordWrap/>
              <w:spacing w:line="180" w:lineRule="auto"/>
              <w:rPr>
                <w:w w:val="90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1. 방송</w:t>
            </w:r>
            <w:r w:rsidR="00A111C0" w:rsidRPr="00AC2478">
              <w:rPr>
                <w:rFonts w:ascii="휴먼명조" w:eastAsia="휴먼명조" w:hint="eastAsia"/>
                <w:spacing w:val="-4"/>
                <w:w w:val="90"/>
                <w:sz w:val="18"/>
              </w:rPr>
              <w:t>TV/Radio</w:t>
            </w:r>
          </w:p>
        </w:tc>
        <w:tc>
          <w:tcPr>
            <w:tcW w:w="1289" w:type="pct"/>
            <w:gridSpan w:val="9"/>
            <w:tcBorders>
              <w:top w:val="single" w:sz="9" w:space="0" w:color="000000"/>
              <w:left w:val="none" w:sz="3" w:space="0" w:color="000000"/>
              <w:bottom w:val="non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D24" w:rsidRPr="00AC2478" w:rsidRDefault="004C0D24" w:rsidP="00AC2478">
            <w:pPr>
              <w:pStyle w:val="a"/>
              <w:wordWrap/>
              <w:spacing w:line="180" w:lineRule="auto"/>
              <w:rPr>
                <w:w w:val="90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2. 신문 Newspaper</w:t>
            </w:r>
          </w:p>
        </w:tc>
        <w:tc>
          <w:tcPr>
            <w:tcW w:w="1806" w:type="pct"/>
            <w:gridSpan w:val="7"/>
            <w:tcBorders>
              <w:top w:val="single" w:sz="9" w:space="0" w:color="000000"/>
              <w:left w:val="none" w:sz="3" w:space="0" w:color="000000"/>
              <w:bottom w:val="none" w:sz="9" w:space="0" w:color="000000"/>
              <w:right w:val="single" w:sz="11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D24" w:rsidRPr="00AC2478" w:rsidRDefault="004C0D24" w:rsidP="00AC2478">
            <w:pPr>
              <w:pStyle w:val="a"/>
              <w:wordWrap/>
              <w:spacing w:line="180" w:lineRule="auto"/>
              <w:rPr>
                <w:w w:val="90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3. 잡지 Magazine</w:t>
            </w:r>
          </w:p>
        </w:tc>
      </w:tr>
      <w:tr w:rsidR="00AC2478" w:rsidTr="00AC2478">
        <w:trPr>
          <w:trHeight w:val="20"/>
        </w:trPr>
        <w:tc>
          <w:tcPr>
            <w:tcW w:w="44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C0D24" w:rsidRDefault="004C0D24" w:rsidP="00AC2478">
            <w:pPr>
              <w:pStyle w:val="a"/>
              <w:wordWrap/>
              <w:spacing w:line="180" w:lineRule="auto"/>
            </w:pPr>
          </w:p>
        </w:tc>
        <w:tc>
          <w:tcPr>
            <w:tcW w:w="1461" w:type="pct"/>
            <w:gridSpan w:val="6"/>
            <w:tcBorders>
              <w:top w:val="none" w:sz="9" w:space="0" w:color="000000"/>
              <w:left w:val="single" w:sz="4" w:space="0" w:color="000000"/>
              <w:bottom w:val="non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D24" w:rsidRPr="00AC2478" w:rsidRDefault="004C0D24" w:rsidP="00AC2478">
            <w:pPr>
              <w:pStyle w:val="a"/>
              <w:wordWrap/>
              <w:spacing w:line="180" w:lineRule="auto"/>
              <w:rPr>
                <w:w w:val="90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4. 교육기관 Educational Institute </w:t>
            </w:r>
          </w:p>
        </w:tc>
        <w:tc>
          <w:tcPr>
            <w:tcW w:w="1289" w:type="pct"/>
            <w:gridSpan w:val="9"/>
            <w:tcBorders>
              <w:top w:val="none" w:sz="9" w:space="0" w:color="000000"/>
              <w:left w:val="none" w:sz="3" w:space="0" w:color="000000"/>
              <w:bottom w:val="non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D24" w:rsidRPr="00AC2478" w:rsidRDefault="004C0D24" w:rsidP="00AC2478">
            <w:pPr>
              <w:pStyle w:val="a"/>
              <w:wordWrap/>
              <w:spacing w:line="180" w:lineRule="auto"/>
              <w:rPr>
                <w:w w:val="90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5. 포스터 Poster</w:t>
            </w:r>
          </w:p>
        </w:tc>
        <w:tc>
          <w:tcPr>
            <w:tcW w:w="1806" w:type="pct"/>
            <w:gridSpan w:val="7"/>
            <w:tcBorders>
              <w:top w:val="none" w:sz="9" w:space="0" w:color="000000"/>
              <w:left w:val="none" w:sz="3" w:space="0" w:color="000000"/>
              <w:bottom w:val="none" w:sz="9" w:space="0" w:color="000000"/>
              <w:right w:val="single" w:sz="11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6E46" w:rsidRPr="00AC2478" w:rsidRDefault="004C0D24" w:rsidP="00AC2478">
            <w:pPr>
              <w:pStyle w:val="a"/>
              <w:wordWrap/>
              <w:spacing w:line="180" w:lineRule="auto"/>
              <w:ind w:firstLineChars="100" w:firstLine="154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6. 친지 Acquaintance</w:t>
            </w:r>
          </w:p>
        </w:tc>
      </w:tr>
      <w:tr w:rsidR="00AC2478" w:rsidTr="00AC2478">
        <w:trPr>
          <w:trHeight w:val="20"/>
        </w:trPr>
        <w:tc>
          <w:tcPr>
            <w:tcW w:w="44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C0D24" w:rsidRDefault="004C0D24" w:rsidP="00AC2478">
            <w:pPr>
              <w:pStyle w:val="a"/>
              <w:wordWrap/>
              <w:spacing w:line="180" w:lineRule="auto"/>
            </w:pPr>
          </w:p>
        </w:tc>
        <w:tc>
          <w:tcPr>
            <w:tcW w:w="1461" w:type="pct"/>
            <w:gridSpan w:val="6"/>
            <w:tcBorders>
              <w:top w:val="none" w:sz="9" w:space="0" w:color="000000"/>
              <w:left w:val="single" w:sz="4" w:space="0" w:color="000000"/>
              <w:bottom w:val="singl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6E46" w:rsidRPr="00AC2478" w:rsidRDefault="004C0D24" w:rsidP="00AC2478">
            <w:pPr>
              <w:pStyle w:val="a"/>
              <w:wordWrap/>
              <w:spacing w:line="180" w:lineRule="auto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7. 친구</w:t>
            </w:r>
            <w:r w:rsidR="008B6E46"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Frien</w:t>
            </w:r>
            <w:r w:rsidR="008B6E46" w:rsidRPr="00AC2478">
              <w:rPr>
                <w:rFonts w:ascii="휴먼명조" w:eastAsia="휴먼명조" w:hint="eastAsia"/>
                <w:spacing w:val="-4"/>
                <w:w w:val="90"/>
                <w:sz w:val="18"/>
              </w:rPr>
              <w:t>d</w:t>
            </w:r>
          </w:p>
        </w:tc>
        <w:tc>
          <w:tcPr>
            <w:tcW w:w="1289" w:type="pct"/>
            <w:gridSpan w:val="9"/>
            <w:tcBorders>
              <w:top w:val="none" w:sz="9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6E46" w:rsidRPr="00AC2478" w:rsidRDefault="004C0D24" w:rsidP="00AC2478">
            <w:pPr>
              <w:pStyle w:val="a"/>
              <w:wordWrap/>
              <w:spacing w:line="180" w:lineRule="auto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8. 인터넷</w:t>
            </w:r>
            <w:r w:rsidR="008B6E46"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Interne</w:t>
            </w:r>
            <w:r w:rsidR="008B6E46" w:rsidRPr="00AC2478">
              <w:rPr>
                <w:rFonts w:ascii="휴먼명조" w:eastAsia="휴먼명조" w:hint="eastAsia"/>
                <w:spacing w:val="-4"/>
                <w:w w:val="90"/>
                <w:sz w:val="18"/>
              </w:rPr>
              <w:t>t</w:t>
            </w:r>
          </w:p>
        </w:tc>
        <w:tc>
          <w:tcPr>
            <w:tcW w:w="1806" w:type="pct"/>
            <w:gridSpan w:val="7"/>
            <w:tcBorders>
              <w:top w:val="none" w:sz="9" w:space="0" w:color="000000"/>
              <w:left w:val="none" w:sz="3" w:space="0" w:color="000000"/>
              <w:bottom w:val="single" w:sz="9" w:space="0" w:color="000000"/>
              <w:right w:val="single" w:sz="11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6E46" w:rsidRPr="00AC2478" w:rsidRDefault="004C0D24" w:rsidP="00AC2478">
            <w:pPr>
              <w:pStyle w:val="a"/>
              <w:wordWrap/>
              <w:spacing w:line="180" w:lineRule="auto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9. 기타 Other(             )</w:t>
            </w:r>
          </w:p>
        </w:tc>
      </w:tr>
      <w:tr w:rsidR="00AC2478" w:rsidTr="00AC2478">
        <w:trPr>
          <w:trHeight w:val="20"/>
        </w:trPr>
        <w:tc>
          <w:tcPr>
            <w:tcW w:w="44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520FE" w:rsidRPr="00AC2478" w:rsidRDefault="009520FE" w:rsidP="004C0D24">
            <w:pPr>
              <w:pStyle w:val="a"/>
              <w:spacing w:line="240" w:lineRule="auto"/>
              <w:rPr>
                <w:w w:val="90"/>
              </w:rPr>
            </w:pP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>⑫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>응시목적</w:t>
            </w:r>
          </w:p>
          <w:p w:rsidR="009520FE" w:rsidRDefault="00B3209A" w:rsidP="00B3209A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 w:hint="eastAsia"/>
                <w:spacing w:val="-11"/>
                <w:w w:val="95"/>
                <w:sz w:val="18"/>
              </w:rPr>
              <w:t>Reasons for taking the TOPIK</w:t>
            </w:r>
          </w:p>
        </w:tc>
        <w:tc>
          <w:tcPr>
            <w:tcW w:w="1461" w:type="pct"/>
            <w:gridSpan w:val="6"/>
            <w:tcBorders>
              <w:top w:val="single" w:sz="9" w:space="0" w:color="000000"/>
              <w:left w:val="single" w:sz="4" w:space="0" w:color="000000"/>
              <w:bottom w:val="non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20FE" w:rsidRPr="000D5283" w:rsidRDefault="009520FE" w:rsidP="009520FE">
            <w:pPr>
              <w:pStyle w:val="a"/>
              <w:spacing w:line="240" w:lineRule="exact"/>
              <w:rPr>
                <w:w w:val="90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1. 유학 Study Abroad </w:t>
            </w:r>
          </w:p>
        </w:tc>
        <w:tc>
          <w:tcPr>
            <w:tcW w:w="1289" w:type="pct"/>
            <w:gridSpan w:val="9"/>
            <w:tcBorders>
              <w:top w:val="single" w:sz="9" w:space="0" w:color="000000"/>
              <w:left w:val="none" w:sz="3" w:space="0" w:color="000000"/>
              <w:bottom w:val="non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20FE" w:rsidRPr="000D5283" w:rsidRDefault="009520FE" w:rsidP="00A111C0">
            <w:pPr>
              <w:pStyle w:val="a"/>
              <w:spacing w:line="240" w:lineRule="exact"/>
              <w:rPr>
                <w:w w:val="90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2. 취업 Employment</w:t>
            </w:r>
          </w:p>
        </w:tc>
        <w:tc>
          <w:tcPr>
            <w:tcW w:w="1806" w:type="pct"/>
            <w:gridSpan w:val="7"/>
            <w:tcBorders>
              <w:top w:val="single" w:sz="9" w:space="0" w:color="000000"/>
              <w:left w:val="none" w:sz="3" w:space="0" w:color="000000"/>
              <w:bottom w:val="none" w:sz="9" w:space="0" w:color="000000"/>
              <w:right w:val="single" w:sz="9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20FE" w:rsidRPr="000D5283" w:rsidRDefault="009520FE" w:rsidP="008B6E46">
            <w:pPr>
              <w:pStyle w:val="a"/>
              <w:spacing w:line="200" w:lineRule="exact"/>
              <w:rPr>
                <w:w w:val="90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 xml:space="preserve"> 3. </w:t>
            </w:r>
            <w:r w:rsidRPr="000D5283">
              <w:rPr>
                <w:rFonts w:ascii="휴먼명조" w:hint="eastAsia"/>
                <w:spacing w:val="-4"/>
                <w:w w:val="90"/>
                <w:sz w:val="18"/>
              </w:rPr>
              <w:t>관광</w:t>
            </w:r>
            <w:r w:rsidRPr="000D5283">
              <w:rPr>
                <w:rFonts w:ascii="휴먼명조" w:hint="eastAsia"/>
                <w:spacing w:val="-4"/>
                <w:w w:val="90"/>
                <w:sz w:val="18"/>
              </w:rPr>
              <w:t xml:space="preserve"> S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ightseeing</w:t>
            </w:r>
          </w:p>
        </w:tc>
      </w:tr>
      <w:tr w:rsidR="00A111C0" w:rsidTr="00AC2478">
        <w:trPr>
          <w:trHeight w:val="253"/>
        </w:trPr>
        <w:tc>
          <w:tcPr>
            <w:tcW w:w="44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111C0" w:rsidRDefault="00A111C0" w:rsidP="00A111C0">
            <w:pPr>
              <w:pStyle w:val="a"/>
              <w:spacing w:line="240" w:lineRule="auto"/>
            </w:pPr>
          </w:p>
        </w:tc>
        <w:tc>
          <w:tcPr>
            <w:tcW w:w="1461" w:type="pct"/>
            <w:gridSpan w:val="6"/>
            <w:tcBorders>
              <w:top w:val="none" w:sz="9" w:space="0" w:color="000000"/>
              <w:left w:val="single" w:sz="4" w:space="0" w:color="000000"/>
              <w:bottom w:val="none" w:sz="9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111C0" w:rsidRPr="000D5283" w:rsidRDefault="00A111C0" w:rsidP="00A111C0">
            <w:pPr>
              <w:pStyle w:val="a"/>
              <w:spacing w:line="240" w:lineRule="exact"/>
              <w:rPr>
                <w:w w:val="90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4. 학술연구 Research</w:t>
            </w:r>
          </w:p>
        </w:tc>
        <w:tc>
          <w:tcPr>
            <w:tcW w:w="1289" w:type="pct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111C0" w:rsidRPr="000D5283" w:rsidRDefault="00A111C0" w:rsidP="002F68C1">
            <w:pPr>
              <w:pStyle w:val="a"/>
              <w:spacing w:line="240" w:lineRule="exact"/>
              <w:rPr>
                <w:w w:val="90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>5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. </w:t>
            </w:r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>실력확인</w:t>
            </w:r>
            <w:r w:rsidR="002F68C1">
              <w:rPr>
                <w:rFonts w:ascii="휴먼명조" w:eastAsia="휴먼명조" w:hint="eastAsia"/>
                <w:spacing w:val="-4"/>
                <w:w w:val="90"/>
                <w:sz w:val="18"/>
              </w:rPr>
              <w:t>Ability Assessment</w:t>
            </w:r>
          </w:p>
        </w:tc>
        <w:tc>
          <w:tcPr>
            <w:tcW w:w="1806" w:type="pct"/>
            <w:gridSpan w:val="7"/>
            <w:tcBorders>
              <w:top w:val="none" w:sz="9" w:space="0" w:color="000000"/>
              <w:left w:val="nil"/>
              <w:bottom w:val="none" w:sz="9" w:space="0" w:color="000000"/>
              <w:right w:val="single" w:sz="9" w:space="0" w:color="000000"/>
            </w:tcBorders>
            <w:vAlign w:val="center"/>
          </w:tcPr>
          <w:p w:rsidR="00A111C0" w:rsidRPr="000D5283" w:rsidRDefault="000D5283" w:rsidP="00AC2478">
            <w:pPr>
              <w:pStyle w:val="a"/>
              <w:spacing w:line="240" w:lineRule="exact"/>
              <w:jc w:val="left"/>
              <w:rPr>
                <w:w w:val="90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hint="eastAsia"/>
                <w:spacing w:val="-20"/>
                <w:w w:val="90"/>
                <w:sz w:val="18"/>
              </w:rPr>
              <w:t>6</w:t>
            </w:r>
            <w:r w:rsidR="00AC2478" w:rsidRPr="00AC2478">
              <w:rPr>
                <w:rFonts w:ascii="휴먼명조" w:hint="eastAsia"/>
                <w:spacing w:val="-20"/>
                <w:w w:val="90"/>
                <w:sz w:val="18"/>
              </w:rPr>
              <w:t xml:space="preserve">. </w:t>
            </w:r>
            <w:r w:rsidR="00A111C0" w:rsidRPr="00AC2478">
              <w:rPr>
                <w:rFonts w:ascii="휴먼명조" w:eastAsia="휴먼명조"/>
                <w:spacing w:val="-20"/>
                <w:w w:val="90"/>
                <w:sz w:val="18"/>
              </w:rPr>
              <w:t>.</w:t>
            </w:r>
            <w:r w:rsidR="00A111C0" w:rsidRPr="00D3114B">
              <w:rPr>
                <w:rFonts w:ascii="휴먼명조" w:eastAsia="휴먼명조"/>
                <w:w w:val="72"/>
                <w:kern w:val="0"/>
                <w:sz w:val="18"/>
                <w:fitText w:val="2973" w:id="1168294656"/>
              </w:rPr>
              <w:t>한국문화이해 Understanding of Korean Culture</w:t>
            </w:r>
            <w:r w:rsidR="00A111C0" w:rsidRPr="00D3114B">
              <w:rPr>
                <w:rFonts w:ascii="휴먼명조" w:eastAsia="휴먼명조"/>
                <w:spacing w:val="13"/>
                <w:w w:val="72"/>
                <w:kern w:val="0"/>
                <w:sz w:val="18"/>
                <w:fitText w:val="2973" w:id="1168294656"/>
              </w:rPr>
              <w:t>s</w:t>
            </w:r>
          </w:p>
        </w:tc>
      </w:tr>
      <w:tr w:rsidR="00AC2478" w:rsidTr="00AC2478">
        <w:trPr>
          <w:trHeight w:val="33"/>
        </w:trPr>
        <w:tc>
          <w:tcPr>
            <w:tcW w:w="44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111C0" w:rsidRDefault="00A111C0" w:rsidP="00A111C0">
            <w:pPr>
              <w:pStyle w:val="a"/>
              <w:spacing w:line="240" w:lineRule="auto"/>
            </w:pPr>
          </w:p>
        </w:tc>
        <w:tc>
          <w:tcPr>
            <w:tcW w:w="1461" w:type="pct"/>
            <w:gridSpan w:val="6"/>
            <w:tcBorders>
              <w:top w:val="none" w:sz="9" w:space="0" w:color="000000"/>
              <w:left w:val="single" w:sz="4" w:space="0" w:color="000000"/>
              <w:bottom w:val="none" w:sz="9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111C0" w:rsidRPr="000D5283" w:rsidRDefault="00A111C0" w:rsidP="00A111C0">
            <w:pPr>
              <w:pStyle w:val="a"/>
              <w:spacing w:line="240" w:lineRule="exact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7. 기타 Other(</w:t>
            </w:r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 xml:space="preserve">              )</w:t>
            </w:r>
          </w:p>
        </w:tc>
        <w:tc>
          <w:tcPr>
            <w:tcW w:w="1289" w:type="pct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111C0" w:rsidRPr="000D5283" w:rsidRDefault="00A111C0" w:rsidP="000D5283">
            <w:pPr>
              <w:pStyle w:val="a"/>
              <w:spacing w:line="200" w:lineRule="exact"/>
              <w:ind w:firstLineChars="50" w:firstLine="77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8. 영주권 및 비자 취득 VISA</w:t>
            </w:r>
          </w:p>
        </w:tc>
        <w:tc>
          <w:tcPr>
            <w:tcW w:w="1806" w:type="pct"/>
            <w:gridSpan w:val="7"/>
            <w:tcBorders>
              <w:top w:val="none" w:sz="9" w:space="0" w:color="000000"/>
              <w:left w:val="nil"/>
              <w:bottom w:val="none" w:sz="9" w:space="0" w:color="000000"/>
              <w:right w:val="single" w:sz="9" w:space="0" w:color="000000"/>
            </w:tcBorders>
            <w:vAlign w:val="center"/>
          </w:tcPr>
          <w:p w:rsidR="00A111C0" w:rsidRPr="000D5283" w:rsidRDefault="00A111C0" w:rsidP="000D5283">
            <w:pPr>
              <w:pStyle w:val="a"/>
              <w:spacing w:line="200" w:lineRule="exact"/>
              <w:ind w:firstLineChars="100" w:firstLine="154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9. 학점 취득 School </w:t>
            </w:r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>C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>redit</w:t>
            </w:r>
          </w:p>
        </w:tc>
      </w:tr>
      <w:tr w:rsidR="000D5283" w:rsidTr="00AC2478">
        <w:trPr>
          <w:trHeight w:val="20"/>
        </w:trPr>
        <w:tc>
          <w:tcPr>
            <w:tcW w:w="44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D5283" w:rsidRDefault="000D5283" w:rsidP="00A111C0">
            <w:pPr>
              <w:pStyle w:val="a"/>
              <w:spacing w:line="240" w:lineRule="auto"/>
            </w:pPr>
          </w:p>
        </w:tc>
        <w:tc>
          <w:tcPr>
            <w:tcW w:w="4556" w:type="pct"/>
            <w:gridSpan w:val="22"/>
            <w:tcBorders>
              <w:top w:val="none" w:sz="9" w:space="0" w:color="000000"/>
              <w:left w:val="single" w:sz="4" w:space="0" w:color="000000"/>
              <w:right w:val="single" w:sz="9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D5283" w:rsidRPr="000D5283" w:rsidRDefault="000D5283" w:rsidP="000D5283">
            <w:pPr>
              <w:pStyle w:val="a"/>
              <w:spacing w:line="200" w:lineRule="exact"/>
              <w:ind w:firstLineChars="50" w:firstLine="77"/>
              <w:jc w:val="left"/>
              <w:rPr>
                <w:rFonts w:ascii="휴먼명조"/>
                <w:spacing w:val="-4"/>
                <w:w w:val="90"/>
                <w:sz w:val="18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>10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. </w:t>
            </w:r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>사회통합 프로그램 Korea Immigration &amp; Integration Program(KIIP)</w:t>
            </w:r>
          </w:p>
        </w:tc>
      </w:tr>
    </w:tbl>
    <w:p w:rsidR="004C0D24" w:rsidRDefault="004E78AE" w:rsidP="004B07EB">
      <w:pPr>
        <w:pStyle w:val="1"/>
        <w:numPr>
          <w:ilvl w:val="0"/>
          <w:numId w:val="0"/>
        </w:numPr>
        <w:pBdr>
          <w:left w:val="none" w:sz="2" w:space="3" w:color="000000"/>
        </w:pBdr>
        <w:wordWrap/>
        <w:spacing w:line="312" w:lineRule="auto"/>
        <w:ind w:left="200"/>
        <w:jc w:val="center"/>
      </w:pPr>
      <w:r>
        <w:rPr>
          <w:rFonts w:ascii="Arial" w:eastAsia="HY울릉도M"/>
          <w:b/>
          <w:sz w:val="30"/>
        </w:rPr>
        <w:t>제</w:t>
      </w:r>
      <w:r w:rsidR="00FA6498">
        <w:rPr>
          <w:rFonts w:ascii="Arial" w:eastAsia="HY울릉도M" w:hint="eastAsia"/>
          <w:b/>
          <w:sz w:val="30"/>
        </w:rPr>
        <w:t>5</w:t>
      </w:r>
      <w:r w:rsidR="008305F9">
        <w:rPr>
          <w:rFonts w:ascii="Arial" w:eastAsia="HY울릉도M" w:hint="eastAsia"/>
          <w:b/>
          <w:sz w:val="30"/>
        </w:rPr>
        <w:t>7</w:t>
      </w:r>
      <w:r>
        <w:rPr>
          <w:rFonts w:ascii="Arial" w:eastAsia="HY울릉도M"/>
          <w:b/>
          <w:sz w:val="30"/>
        </w:rPr>
        <w:t>회한국어능력시험응시원서</w:t>
      </w:r>
      <w:r w:rsidR="00B10ACE">
        <w:rPr>
          <w:rFonts w:ascii="Arial" w:eastAsia="HY울릉도M" w:hint="eastAsia"/>
          <w:b/>
          <w:sz w:val="30"/>
        </w:rPr>
        <w:t>(Th</w:t>
      </w:r>
      <w:r w:rsidR="00DE475D">
        <w:rPr>
          <w:rFonts w:ascii="Arial"/>
          <w:b/>
          <w:sz w:val="28"/>
        </w:rPr>
        <w:t xml:space="preserve">e </w:t>
      </w:r>
      <w:r w:rsidR="008305F9">
        <w:rPr>
          <w:rFonts w:ascii="Arial" w:hint="eastAsia"/>
          <w:b/>
          <w:sz w:val="28"/>
        </w:rPr>
        <w:t>57</w:t>
      </w:r>
      <w:r w:rsidR="00A330A1">
        <w:rPr>
          <w:rFonts w:ascii="Arial" w:hint="eastAsia"/>
          <w:b/>
          <w:sz w:val="28"/>
        </w:rPr>
        <w:t>th</w:t>
      </w:r>
      <w:r w:rsidR="004C0D24">
        <w:rPr>
          <w:rFonts w:ascii="Arial"/>
          <w:b/>
          <w:sz w:val="28"/>
        </w:rPr>
        <w:t xml:space="preserve"> TOPIK Application Form</w:t>
      </w:r>
      <w:r w:rsidR="00B10ACE">
        <w:rPr>
          <w:rFonts w:ascii="Arial" w:hint="eastAsia"/>
          <w:b/>
          <w:sz w:val="28"/>
        </w:rPr>
        <w:t>)</w:t>
      </w:r>
    </w:p>
    <w:p w:rsidR="004B07EB" w:rsidRDefault="004B07EB" w:rsidP="004B07EB">
      <w:pPr>
        <w:pStyle w:val="1"/>
        <w:numPr>
          <w:ilvl w:val="0"/>
          <w:numId w:val="0"/>
        </w:numPr>
        <w:pBdr>
          <w:left w:val="none" w:sz="2" w:space="3" w:color="000000"/>
        </w:pBdr>
        <w:wordWrap/>
        <w:spacing w:line="240" w:lineRule="auto"/>
        <w:rPr>
          <w:rFonts w:ascii="휴먼명조"/>
          <w:w w:val="80"/>
          <w:sz w:val="18"/>
        </w:rPr>
      </w:pPr>
      <w:r w:rsidRPr="004B07EB">
        <w:rPr>
          <w:rFonts w:ascii="휴먼명조" w:hint="eastAsia"/>
          <w:w w:val="80"/>
          <w:sz w:val="18"/>
        </w:rPr>
        <w:t>※</w:t>
      </w:r>
      <w:r w:rsidRPr="004B07EB">
        <w:rPr>
          <w:rFonts w:ascii="휴먼명조"/>
          <w:w w:val="80"/>
          <w:sz w:val="18"/>
        </w:rPr>
        <w:t>시험에관한규정을준수할것을서약합니다</w:t>
      </w:r>
      <w:r w:rsidRPr="004B07EB">
        <w:rPr>
          <w:rFonts w:ascii="휴먼명조"/>
          <w:w w:val="80"/>
          <w:sz w:val="18"/>
        </w:rPr>
        <w:t>. (I pledge to comply with the policy and regulation of TOPIK.)</w:t>
      </w:r>
    </w:p>
    <w:p w:rsidR="004B07EB" w:rsidRPr="004B07EB" w:rsidRDefault="004B07EB" w:rsidP="004B07EB">
      <w:pPr>
        <w:pStyle w:val="1"/>
        <w:numPr>
          <w:ilvl w:val="0"/>
          <w:numId w:val="0"/>
        </w:numPr>
        <w:pBdr>
          <w:left w:val="none" w:sz="2" w:space="3" w:color="000000"/>
        </w:pBdr>
        <w:wordWrap/>
        <w:spacing w:line="240" w:lineRule="auto"/>
        <w:rPr>
          <w:w w:val="80"/>
          <w:sz w:val="18"/>
        </w:rPr>
      </w:pPr>
      <w:r w:rsidRPr="004B07EB">
        <w:rPr>
          <w:rFonts w:hint="eastAsia"/>
          <w:w w:val="80"/>
          <w:sz w:val="18"/>
        </w:rPr>
        <w:t>※</w:t>
      </w:r>
      <w:r w:rsidRPr="004B07EB">
        <w:rPr>
          <w:w w:val="80"/>
          <w:sz w:val="18"/>
        </w:rPr>
        <w:t xml:space="preserve"> 시험 응시에 관하여 개인정보 수집 및 이용, 제3자 제공에 동의합니다. (I give my consent to NIIED &amp; affiliated institution to collect and use my personal information for TOPIK.)</w:t>
      </w:r>
    </w:p>
    <w:p w:rsidR="00A15A21" w:rsidRDefault="004E78AE" w:rsidP="004B07EB">
      <w:pPr>
        <w:pStyle w:val="1"/>
        <w:numPr>
          <w:ilvl w:val="0"/>
          <w:numId w:val="0"/>
        </w:numPr>
        <w:pBdr>
          <w:left w:val="none" w:sz="2" w:space="3" w:color="000000"/>
        </w:pBdr>
        <w:spacing w:line="216" w:lineRule="auto"/>
        <w:ind w:left="200"/>
        <w:jc w:val="right"/>
      </w:pPr>
      <w:r>
        <w:rPr>
          <w:rFonts w:ascii="Arial"/>
        </w:rPr>
        <w:t>Applicant</w:t>
      </w:r>
      <w:r>
        <w:rPr>
          <w:rFonts w:ascii="Arial"/>
        </w:rPr>
        <w:t>’</w:t>
      </w:r>
      <w:r>
        <w:rPr>
          <w:rFonts w:ascii="Arial"/>
        </w:rPr>
        <w:t>s name:                          (signature)</w:t>
      </w:r>
    </w:p>
    <w:p w:rsidR="00A15A21" w:rsidRPr="004C0D24" w:rsidRDefault="00A15A21" w:rsidP="004B07EB">
      <w:pPr>
        <w:pStyle w:val="1"/>
        <w:numPr>
          <w:ilvl w:val="0"/>
          <w:numId w:val="0"/>
        </w:numPr>
        <w:pBdr>
          <w:left w:val="none" w:sz="2" w:space="3" w:color="000000"/>
        </w:pBdr>
        <w:spacing w:line="216" w:lineRule="auto"/>
        <w:ind w:left="200"/>
        <w:rPr>
          <w:sz w:val="12"/>
        </w:rPr>
      </w:pPr>
    </w:p>
    <w:p w:rsidR="00A15A21" w:rsidRPr="004E78AE" w:rsidRDefault="00D3114B" w:rsidP="004B07EB">
      <w:pPr>
        <w:pStyle w:val="1"/>
        <w:numPr>
          <w:ilvl w:val="0"/>
          <w:numId w:val="0"/>
        </w:numPr>
        <w:pBdr>
          <w:left w:val="none" w:sz="2" w:space="3" w:color="000000"/>
        </w:pBdr>
        <w:spacing w:line="240" w:lineRule="auto"/>
        <w:ind w:left="200"/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inline distT="0" distB="0" distL="0" distR="0">
                <wp:extent cx="6283960" cy="635"/>
                <wp:effectExtent l="10160" t="14605" r="11430" b="14605"/>
                <wp:docPr id="1" name="_x1614643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3960" cy="0"/>
                        </a:xfrm>
                        <a:prstGeom prst="line">
                          <a:avLst/>
                        </a:prstGeom>
                        <a:noFill/>
                        <a:ln w="4191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9030288" id="_x161464370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94.8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" strokeweight=".33pt">
                <v:stroke dashstyle="dash"/>
                <w10:anchorlock/>
              </v:line>
            </w:pict>
          </mc:Fallback>
        </mc:AlternateContent>
      </w:r>
    </w:p>
    <w:tbl>
      <w:tblPr>
        <w:tblpPr w:bottomFromText="57" w:vertAnchor="text" w:horzAnchor="margin" w:tblpY="496"/>
        <w:tblOverlap w:val="never"/>
        <w:tblW w:w="1026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4"/>
        <w:gridCol w:w="679"/>
        <w:gridCol w:w="1133"/>
        <w:gridCol w:w="146"/>
        <w:gridCol w:w="983"/>
        <w:gridCol w:w="711"/>
        <w:gridCol w:w="440"/>
        <w:gridCol w:w="440"/>
        <w:gridCol w:w="440"/>
        <w:gridCol w:w="17"/>
        <w:gridCol w:w="423"/>
        <w:gridCol w:w="271"/>
        <w:gridCol w:w="169"/>
        <w:gridCol w:w="440"/>
        <w:gridCol w:w="21"/>
        <w:gridCol w:w="419"/>
        <w:gridCol w:w="440"/>
        <w:gridCol w:w="440"/>
        <w:gridCol w:w="440"/>
        <w:gridCol w:w="440"/>
        <w:gridCol w:w="456"/>
      </w:tblGrid>
      <w:tr w:rsidR="00AC2478" w:rsidRPr="004E78AE" w:rsidTr="00AC2478">
        <w:trPr>
          <w:trHeight w:val="405"/>
        </w:trPr>
        <w:tc>
          <w:tcPr>
            <w:tcW w:w="131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AC2478" w:rsidRPr="004E78AE" w:rsidRDefault="00AC2478" w:rsidP="00AC2478">
            <w:pPr>
              <w:pStyle w:val="a"/>
              <w:wordWrap/>
              <w:spacing w:before="96" w:after="16" w:line="180" w:lineRule="auto"/>
              <w:ind w:right="26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 w:eastAsia="휴먼명조"/>
                <w:b/>
                <w:spacing w:val="1"/>
                <w:sz w:val="18"/>
                <w:szCs w:val="18"/>
              </w:rPr>
              <w:t>⑬</w:t>
            </w:r>
            <w:r w:rsidRPr="004E78AE">
              <w:rPr>
                <w:rFonts w:ascii="휴먼명조" w:eastAsia="휴먼명조"/>
                <w:b/>
                <w:spacing w:val="1"/>
                <w:sz w:val="18"/>
                <w:szCs w:val="18"/>
              </w:rPr>
              <w:t>시험일</w:t>
            </w:r>
            <w:r w:rsidRPr="004E78AE">
              <w:rPr>
                <w:sz w:val="18"/>
                <w:szCs w:val="18"/>
              </w:rPr>
              <w:br/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Date of Test</w:t>
            </w:r>
          </w:p>
        </w:tc>
        <w:tc>
          <w:tcPr>
            <w:tcW w:w="1812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AC2478" w:rsidRPr="004E78AE" w:rsidRDefault="00FA6498" w:rsidP="008305F9">
            <w:pPr>
              <w:pStyle w:val="1"/>
              <w:numPr>
                <w:ilvl w:val="0"/>
                <w:numId w:val="0"/>
              </w:numPr>
              <w:wordWrap/>
              <w:spacing w:line="180" w:lineRule="auto"/>
              <w:ind w:left="20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</w:t>
            </w:r>
            <w:r w:rsidR="008305F9">
              <w:rPr>
                <w:rFonts w:hint="eastAsia"/>
                <w:sz w:val="18"/>
                <w:szCs w:val="18"/>
              </w:rPr>
              <w:t>8</w:t>
            </w:r>
            <w:r>
              <w:rPr>
                <w:rFonts w:hint="eastAsia"/>
                <w:sz w:val="18"/>
                <w:szCs w:val="18"/>
              </w:rPr>
              <w:t>.04</w:t>
            </w:r>
            <w:r w:rsidR="00A330A1">
              <w:rPr>
                <w:rFonts w:hint="eastAsia"/>
                <w:sz w:val="18"/>
                <w:szCs w:val="18"/>
              </w:rPr>
              <w:t>.1</w:t>
            </w:r>
            <w:r w:rsidR="008305F9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840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FFFDD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180" w:lineRule="auto"/>
              <w:ind w:left="40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⑭</w:t>
            </w:r>
            <w:r w:rsidRPr="004E78AE">
              <w:rPr>
                <w:b/>
                <w:sz w:val="18"/>
                <w:szCs w:val="18"/>
              </w:rPr>
              <w:t>수험번호</w:t>
            </w:r>
          </w:p>
          <w:p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180" w:lineRule="auto"/>
              <w:ind w:left="200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z w:val="18"/>
                <w:szCs w:val="18"/>
              </w:rPr>
              <w:t>Registration No.</w:t>
            </w:r>
          </w:p>
        </w:tc>
        <w:tc>
          <w:tcPr>
            <w:tcW w:w="440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C2478" w:rsidRPr="004E78AE" w:rsidTr="00AC2478">
        <w:trPr>
          <w:trHeight w:val="334"/>
        </w:trPr>
        <w:tc>
          <w:tcPr>
            <w:tcW w:w="1993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right w:val="none" w:sz="2" w:space="0" w:color="000000"/>
            </w:tcBorders>
          </w:tcPr>
          <w:p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  <w:p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  <w:p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  <w:r w:rsidRPr="004E78AE">
              <w:rPr>
                <w:rFonts w:eastAsia="휴먼명조"/>
                <w:spacing w:val="-4"/>
                <w:sz w:val="18"/>
                <w:szCs w:val="18"/>
              </w:rPr>
              <w:t>사진첨부란</w:t>
            </w:r>
          </w:p>
          <w:p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sz w:val="18"/>
                <w:szCs w:val="18"/>
              </w:rPr>
              <w:t>Photograph</w:t>
            </w:r>
          </w:p>
          <w:p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spacing w:val="-4"/>
                <w:sz w:val="18"/>
                <w:szCs w:val="18"/>
              </w:rPr>
              <w:t>(3</w:t>
            </w:r>
            <w:r w:rsidRPr="004E78AE">
              <w:rPr>
                <w:rFonts w:ascii="휴먼명조"/>
                <w:spacing w:val="-4"/>
                <w:sz w:val="18"/>
                <w:szCs w:val="18"/>
              </w:rPr>
              <w:t>㎝</w:t>
            </w:r>
            <w:r w:rsidRPr="004E78AE">
              <w:rPr>
                <w:rFonts w:ascii="휴먼명조"/>
                <w:spacing w:val="-4"/>
                <w:sz w:val="18"/>
                <w:szCs w:val="18"/>
              </w:rPr>
              <w:t>×</w:t>
            </w:r>
            <w:r w:rsidRPr="004E78AE">
              <w:rPr>
                <w:rFonts w:ascii="휴먼명조"/>
                <w:spacing w:val="-4"/>
                <w:sz w:val="18"/>
                <w:szCs w:val="18"/>
              </w:rPr>
              <w:t>4</w:t>
            </w:r>
            <w:r w:rsidRPr="004E78AE">
              <w:rPr>
                <w:rFonts w:ascii="휴먼명조"/>
                <w:spacing w:val="-4"/>
                <w:sz w:val="18"/>
                <w:szCs w:val="18"/>
              </w:rPr>
              <w:t>㎝</w:t>
            </w:r>
            <w:r w:rsidRPr="004E78AE">
              <w:rPr>
                <w:rFonts w:ascii="휴먼명조"/>
                <w:spacing w:val="-4"/>
                <w:sz w:val="18"/>
                <w:szCs w:val="18"/>
              </w:rPr>
              <w:t>)</w:t>
            </w:r>
          </w:p>
        </w:tc>
        <w:tc>
          <w:tcPr>
            <w:tcW w:w="2262" w:type="dxa"/>
            <w:gridSpan w:val="3"/>
            <w:tcBorders>
              <w:top w:val="single" w:sz="9" w:space="0" w:color="000000"/>
              <w:left w:val="single" w:sz="9" w:space="0" w:color="000000"/>
              <w:bottom w:val="none" w:sz="2" w:space="0" w:color="000000"/>
              <w:right w:val="none" w:sz="2" w:space="0" w:color="000000"/>
            </w:tcBorders>
            <w:shd w:val="clear" w:color="auto" w:fill="FFFFDD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240" w:lineRule="auto"/>
              <w:ind w:left="200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⑮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시험수준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Test Level</w:t>
            </w:r>
          </w:p>
        </w:tc>
        <w:tc>
          <w:tcPr>
            <w:tcW w:w="2742" w:type="dxa"/>
            <w:gridSpan w:val="7"/>
            <w:tcBorders>
              <w:top w:val="single" w:sz="9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  <w:shd w:val="clear" w:color="auto" w:fill="FFFFDD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240" w:lineRule="auto"/>
              <w:ind w:left="200"/>
              <w:jc w:val="center"/>
              <w:rPr>
                <w:sz w:val="18"/>
                <w:szCs w:val="18"/>
              </w:rPr>
            </w:pPr>
            <w:r w:rsidRPr="004E78AE">
              <w:rPr>
                <w:rFonts w:ascii="Cambria Math" w:hAnsi="Cambria Math" w:cs="Cambria Math"/>
                <w:b/>
                <w:spacing w:val="1"/>
                <w:sz w:val="18"/>
                <w:szCs w:val="18"/>
              </w:rPr>
              <w:t>⑯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응시지역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Testing Area</w:t>
            </w:r>
          </w:p>
        </w:tc>
        <w:tc>
          <w:tcPr>
            <w:tcW w:w="3265" w:type="dxa"/>
            <w:gridSpan w:val="9"/>
            <w:tcBorders>
              <w:top w:val="single" w:sz="9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shd w:val="clear" w:color="auto" w:fill="FFFFDD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240" w:lineRule="auto"/>
              <w:ind w:left="200"/>
              <w:jc w:val="center"/>
              <w:rPr>
                <w:sz w:val="18"/>
                <w:szCs w:val="18"/>
              </w:rPr>
            </w:pPr>
            <w:r w:rsidRPr="004E78AE">
              <w:rPr>
                <w:rFonts w:ascii="Cambria Math" w:hAnsi="Cambria Math" w:cs="Cambria Math"/>
                <w:b/>
                <w:sz w:val="18"/>
                <w:szCs w:val="18"/>
              </w:rPr>
              <w:t>⑰</w:t>
            </w:r>
            <w:r w:rsidRPr="004E78AE">
              <w:rPr>
                <w:b/>
                <w:spacing w:val="1"/>
                <w:sz w:val="18"/>
                <w:szCs w:val="18"/>
              </w:rPr>
              <w:t>시험장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Testing Place</w:t>
            </w:r>
          </w:p>
        </w:tc>
      </w:tr>
      <w:tr w:rsidR="00AC2478" w:rsidRPr="004E78AE" w:rsidTr="00AC2478">
        <w:trPr>
          <w:trHeight w:val="357"/>
        </w:trPr>
        <w:tc>
          <w:tcPr>
            <w:tcW w:w="1993" w:type="dxa"/>
            <w:gridSpan w:val="2"/>
            <w:vMerge/>
            <w:tcBorders>
              <w:left w:val="single" w:sz="9" w:space="0" w:color="000000"/>
              <w:right w:val="none" w:sz="2" w:space="0" w:color="000000"/>
            </w:tcBorders>
          </w:tcPr>
          <w:p w:rsidR="00AC2478" w:rsidRPr="004E78AE" w:rsidRDefault="00AC2478" w:rsidP="00AC2478">
            <w:pPr>
              <w:pStyle w:val="a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262" w:type="dxa"/>
            <w:gridSpan w:val="3"/>
            <w:tcBorders>
              <w:top w:val="single" w:sz="3" w:space="0" w:color="000000"/>
              <w:left w:val="single" w:sz="9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AC2478" w:rsidRPr="004E78AE" w:rsidRDefault="00AC2478" w:rsidP="00AC2478">
            <w:pPr>
              <w:pStyle w:val="a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  <w:tc>
          <w:tcPr>
            <w:tcW w:w="2742" w:type="dxa"/>
            <w:gridSpan w:val="7"/>
            <w:tcBorders>
              <w:top w:val="single" w:sz="3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AC2478" w:rsidRPr="004E78AE" w:rsidRDefault="00FA6498" w:rsidP="00AC2478">
            <w:pPr>
              <w:pStyle w:val="a"/>
              <w:wordWrap/>
              <w:spacing w:line="240" w:lineRule="auto"/>
              <w:ind w:left="26" w:right="2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워싱턴주 시애틀</w:t>
            </w:r>
          </w:p>
        </w:tc>
        <w:tc>
          <w:tcPr>
            <w:tcW w:w="3265" w:type="dxa"/>
            <w:gridSpan w:val="9"/>
            <w:tcBorders>
              <w:top w:val="single" w:sz="3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AC2478" w:rsidRPr="004E78AE" w:rsidRDefault="00FA6498" w:rsidP="00AC2478">
            <w:pPr>
              <w:pStyle w:val="a"/>
              <w:wordWrap/>
              <w:spacing w:line="240" w:lineRule="auto"/>
              <w:ind w:left="26" w:right="2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워싱턴 대학교</w:t>
            </w:r>
          </w:p>
        </w:tc>
      </w:tr>
      <w:tr w:rsidR="00AC2478" w:rsidRPr="004E78AE" w:rsidTr="00AC2478">
        <w:trPr>
          <w:trHeight w:val="334"/>
        </w:trPr>
        <w:tc>
          <w:tcPr>
            <w:tcW w:w="1993" w:type="dxa"/>
            <w:gridSpan w:val="2"/>
            <w:vMerge/>
            <w:tcBorders>
              <w:left w:val="single" w:sz="9" w:space="0" w:color="000000"/>
              <w:right w:val="none" w:sz="2" w:space="0" w:color="000000"/>
            </w:tcBorders>
          </w:tcPr>
          <w:p w:rsidR="00AC2478" w:rsidRPr="004E78AE" w:rsidRDefault="00AC2478" w:rsidP="00AC2478">
            <w:pPr>
              <w:pStyle w:val="a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310" w:type="dxa"/>
            <w:gridSpan w:val="8"/>
            <w:tcBorders>
              <w:top w:val="single" w:sz="9" w:space="0" w:color="000000"/>
              <w:left w:val="single" w:sz="9" w:space="0" w:color="000000"/>
              <w:bottom w:val="none" w:sz="2" w:space="0" w:color="000000"/>
              <w:right w:val="none" w:sz="2" w:space="0" w:color="000000"/>
            </w:tcBorders>
            <w:shd w:val="clear" w:color="auto" w:fill="FFFFDD"/>
            <w:vAlign w:val="center"/>
          </w:tcPr>
          <w:p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180" w:lineRule="auto"/>
              <w:ind w:left="200"/>
              <w:jc w:val="center"/>
              <w:rPr>
                <w:sz w:val="18"/>
                <w:szCs w:val="18"/>
              </w:rPr>
            </w:pPr>
            <w:r w:rsidRPr="004E78AE">
              <w:rPr>
                <w:rFonts w:ascii="Cambria Math" w:hAnsi="Cambria Math" w:cs="Cambria Math"/>
                <w:b/>
                <w:spacing w:val="1"/>
                <w:sz w:val="18"/>
                <w:szCs w:val="18"/>
              </w:rPr>
              <w:t>⑱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성명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 xml:space="preserve"> Name</w:t>
            </w:r>
          </w:p>
        </w:tc>
        <w:tc>
          <w:tcPr>
            <w:tcW w:w="1324" w:type="dxa"/>
            <w:gridSpan w:val="5"/>
            <w:tcBorders>
              <w:top w:val="single" w:sz="9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  <w:shd w:val="clear" w:color="auto" w:fill="FFFFDD"/>
            <w:vAlign w:val="center"/>
          </w:tcPr>
          <w:p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180" w:lineRule="auto"/>
              <w:ind w:left="200" w:firstLineChars="100" w:firstLine="182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⑲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성별</w:t>
            </w:r>
          </w:p>
          <w:p w:rsidR="00AC2478" w:rsidRPr="004E78AE" w:rsidRDefault="00AC2478" w:rsidP="00AC2478">
            <w:pPr>
              <w:pStyle w:val="a"/>
              <w:wordWrap/>
              <w:spacing w:after="16" w:line="180" w:lineRule="auto"/>
              <w:ind w:left="26" w:right="26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Gender(M/F)</w:t>
            </w:r>
          </w:p>
        </w:tc>
        <w:tc>
          <w:tcPr>
            <w:tcW w:w="2635" w:type="dxa"/>
            <w:gridSpan w:val="6"/>
            <w:tcBorders>
              <w:top w:val="single" w:sz="9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shd w:val="clear" w:color="auto" w:fill="FFFFDD"/>
            <w:vAlign w:val="center"/>
          </w:tcPr>
          <w:p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180" w:lineRule="auto"/>
              <w:ind w:left="200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⑳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생년월일</w:t>
            </w:r>
          </w:p>
          <w:p w:rsidR="00AC2478" w:rsidRPr="004E78AE" w:rsidRDefault="00AC2478" w:rsidP="00AC2478">
            <w:pPr>
              <w:pStyle w:val="a"/>
              <w:wordWrap/>
              <w:spacing w:after="16" w:line="180" w:lineRule="auto"/>
              <w:ind w:left="26" w:right="26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Date of Birth(yyyy/mm/dd)</w:t>
            </w:r>
          </w:p>
        </w:tc>
      </w:tr>
      <w:tr w:rsidR="00AC2478" w:rsidRPr="004E78AE" w:rsidTr="00AC2478">
        <w:trPr>
          <w:trHeight w:val="301"/>
        </w:trPr>
        <w:tc>
          <w:tcPr>
            <w:tcW w:w="1993" w:type="dxa"/>
            <w:gridSpan w:val="2"/>
            <w:vMerge/>
            <w:tcBorders>
              <w:left w:val="single" w:sz="9" w:space="0" w:color="000000"/>
              <w:right w:val="none" w:sz="2" w:space="0" w:color="000000"/>
            </w:tcBorders>
          </w:tcPr>
          <w:p w:rsidR="00AC2478" w:rsidRPr="004E78AE" w:rsidRDefault="00AC2478" w:rsidP="00AC2478">
            <w:pPr>
              <w:pStyle w:val="a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AC2478" w:rsidRPr="004E78AE" w:rsidRDefault="00AC2478" w:rsidP="00AC2478">
            <w:pPr>
              <w:pStyle w:val="a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한글(Korean)</w:t>
            </w:r>
          </w:p>
        </w:tc>
        <w:tc>
          <w:tcPr>
            <w:tcW w:w="3031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AC2478" w:rsidRPr="004E78AE" w:rsidRDefault="00AC2478" w:rsidP="00AC2478">
            <w:pPr>
              <w:pStyle w:val="a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  <w:tc>
          <w:tcPr>
            <w:tcW w:w="1324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right w:val="none" w:sz="2" w:space="0" w:color="000000"/>
            </w:tcBorders>
            <w:vAlign w:val="center"/>
          </w:tcPr>
          <w:p w:rsidR="00AC2478" w:rsidRPr="004E78AE" w:rsidRDefault="00AC2478" w:rsidP="00AC2478">
            <w:pPr>
              <w:pStyle w:val="a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  <w:tc>
          <w:tcPr>
            <w:tcW w:w="2635" w:type="dxa"/>
            <w:gridSpan w:val="6"/>
            <w:vMerge w:val="restart"/>
            <w:tcBorders>
              <w:top w:val="single" w:sz="3" w:space="0" w:color="000000"/>
              <w:left w:val="single" w:sz="3" w:space="0" w:color="000000"/>
              <w:right w:val="single" w:sz="9" w:space="0" w:color="000000"/>
            </w:tcBorders>
            <w:vAlign w:val="center"/>
          </w:tcPr>
          <w:p w:rsidR="00AC2478" w:rsidRPr="004E78AE" w:rsidRDefault="00AC2478" w:rsidP="00AC2478">
            <w:pPr>
              <w:pStyle w:val="a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</w:tr>
      <w:tr w:rsidR="00AC2478" w:rsidRPr="004E78AE" w:rsidTr="00AC2478">
        <w:trPr>
          <w:trHeight w:val="300"/>
        </w:trPr>
        <w:tc>
          <w:tcPr>
            <w:tcW w:w="1993" w:type="dxa"/>
            <w:gridSpan w:val="2"/>
            <w:vMerge/>
            <w:tcBorders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AC2478" w:rsidRPr="004E78AE" w:rsidRDefault="00AC2478" w:rsidP="00AC2478">
            <w:pPr>
              <w:pStyle w:val="a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AC2478" w:rsidRPr="004E78AE" w:rsidRDefault="00AC2478" w:rsidP="00AC2478">
            <w:pPr>
              <w:pStyle w:val="a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영문(English)</w:t>
            </w:r>
          </w:p>
        </w:tc>
        <w:tc>
          <w:tcPr>
            <w:tcW w:w="3031" w:type="dxa"/>
            <w:gridSpan w:val="6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AC2478" w:rsidRPr="004E78AE" w:rsidRDefault="00AC2478" w:rsidP="00AC2478">
            <w:pPr>
              <w:pStyle w:val="a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  <w:tc>
          <w:tcPr>
            <w:tcW w:w="1324" w:type="dxa"/>
            <w:gridSpan w:val="5"/>
            <w:vMerge/>
            <w:tcBorders>
              <w:left w:val="single" w:sz="3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AC2478" w:rsidRPr="004E78AE" w:rsidRDefault="00AC2478" w:rsidP="00AC2478">
            <w:pPr>
              <w:pStyle w:val="a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  <w:tc>
          <w:tcPr>
            <w:tcW w:w="2635" w:type="dxa"/>
            <w:gridSpan w:val="6"/>
            <w:vMerge/>
            <w:tcBorders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AC2478" w:rsidRPr="004E78AE" w:rsidRDefault="00AC2478" w:rsidP="00AC2478">
            <w:pPr>
              <w:pStyle w:val="a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</w:tr>
    </w:tbl>
    <w:p w:rsidR="00B76087" w:rsidRPr="00B76087" w:rsidRDefault="004C0D24" w:rsidP="00DE5EFD">
      <w:pPr>
        <w:pStyle w:val="a"/>
        <w:wordWrap/>
        <w:spacing w:line="240" w:lineRule="auto"/>
        <w:jc w:val="center"/>
        <w:rPr>
          <w:rFonts w:ascii="Gulim" w:eastAsia="Gulim" w:hAnsi="Gulim" w:cs="Gulim"/>
          <w:kern w:val="0"/>
          <w:szCs w:val="20"/>
          <w:shd w:val="clear" w:color="auto" w:fill="auto"/>
        </w:rPr>
      </w:pPr>
      <w:r>
        <w:rPr>
          <w:rFonts w:ascii="휴먼명조"/>
          <w:b/>
          <w:w w:val="90"/>
          <w:sz w:val="26"/>
        </w:rPr>
        <w:t>제</w:t>
      </w:r>
      <w:r w:rsidR="00FA6498">
        <w:rPr>
          <w:rFonts w:ascii="휴먼명조" w:hint="eastAsia"/>
          <w:b/>
          <w:w w:val="90"/>
          <w:sz w:val="26"/>
        </w:rPr>
        <w:t>5</w:t>
      </w:r>
      <w:r w:rsidR="008305F9">
        <w:rPr>
          <w:rFonts w:ascii="휴먼명조" w:hint="eastAsia"/>
          <w:b/>
          <w:w w:val="90"/>
          <w:sz w:val="26"/>
        </w:rPr>
        <w:t>7</w:t>
      </w:r>
      <w:r>
        <w:rPr>
          <w:rFonts w:ascii="휴먼명조"/>
          <w:b/>
          <w:w w:val="90"/>
          <w:sz w:val="26"/>
        </w:rPr>
        <w:t>회한국어능력시험</w:t>
      </w:r>
      <w:r w:rsidR="00B76087">
        <w:rPr>
          <w:rFonts w:ascii="휴먼명조" w:hint="eastAsia"/>
          <w:b/>
          <w:w w:val="90"/>
          <w:sz w:val="26"/>
        </w:rPr>
        <w:t>응시</w:t>
      </w:r>
      <w:r>
        <w:rPr>
          <w:rFonts w:ascii="휴먼명조"/>
          <w:b/>
          <w:w w:val="90"/>
          <w:sz w:val="26"/>
        </w:rPr>
        <w:t>수험표</w:t>
      </w:r>
      <w:r w:rsidR="00DE475D">
        <w:rPr>
          <w:rFonts w:ascii="휴먼명조"/>
          <w:b/>
          <w:w w:val="90"/>
          <w:sz w:val="26"/>
        </w:rPr>
        <w:t xml:space="preserve">  The </w:t>
      </w:r>
      <w:r w:rsidR="00FA6498">
        <w:rPr>
          <w:rFonts w:ascii="휴먼명조" w:hint="eastAsia"/>
          <w:b/>
          <w:w w:val="90"/>
          <w:sz w:val="26"/>
        </w:rPr>
        <w:t>5</w:t>
      </w:r>
      <w:r w:rsidR="008305F9">
        <w:rPr>
          <w:rFonts w:ascii="휴먼명조" w:hint="eastAsia"/>
          <w:b/>
          <w:w w:val="90"/>
          <w:sz w:val="26"/>
        </w:rPr>
        <w:t>7</w:t>
      </w:r>
      <w:r w:rsidR="00A330A1">
        <w:rPr>
          <w:rFonts w:ascii="휴먼명조" w:hint="eastAsia"/>
          <w:b/>
          <w:w w:val="90"/>
          <w:sz w:val="26"/>
        </w:rPr>
        <w:t>th</w:t>
      </w:r>
      <w:r>
        <w:rPr>
          <w:rFonts w:ascii="휴먼명조"/>
          <w:b/>
          <w:w w:val="90"/>
          <w:sz w:val="26"/>
        </w:rPr>
        <w:t xml:space="preserve"> TOPIK </w:t>
      </w:r>
      <w:r w:rsidR="00B76087" w:rsidRPr="00B76087">
        <w:rPr>
          <w:rFonts w:ascii="휴먼명조" w:eastAsia="휴먼명조" w:hAnsi="Gulim" w:cs="Gulim" w:hint="eastAsia"/>
          <w:b/>
          <w:spacing w:val="-6"/>
          <w:w w:val="98"/>
          <w:kern w:val="0"/>
          <w:sz w:val="26"/>
          <w:szCs w:val="26"/>
          <w:shd w:val="clear" w:color="auto" w:fill="auto"/>
        </w:rPr>
        <w:t>Identification Slip</w:t>
      </w:r>
    </w:p>
    <w:p w:rsidR="004C0D24" w:rsidRDefault="004E78AE" w:rsidP="004E78AE">
      <w:pPr>
        <w:pStyle w:val="1"/>
        <w:numPr>
          <w:ilvl w:val="0"/>
          <w:numId w:val="0"/>
        </w:numPr>
        <w:wordWrap/>
        <w:ind w:left="200"/>
        <w:jc w:val="right"/>
        <w:rPr>
          <w:rFonts w:ascii="휴먼명조" w:eastAsia="휴먼명조"/>
          <w:sz w:val="38"/>
        </w:rPr>
      </w:pPr>
      <w:r>
        <w:rPr>
          <w:rFonts w:ascii="휴먼명조"/>
          <w:sz w:val="26"/>
        </w:rPr>
        <w:lastRenderedPageBreak/>
        <w:t>접수자확인</w:t>
      </w:r>
      <w:r w:rsidR="007E61FD">
        <w:rPr>
          <w:rFonts w:ascii="휴먼명조" w:hint="eastAsia"/>
          <w:sz w:val="26"/>
        </w:rPr>
        <w:t>(confirmed by)</w:t>
      </w:r>
      <w:r>
        <w:rPr>
          <w:rFonts w:ascii="휴먼명조"/>
          <w:sz w:val="26"/>
        </w:rPr>
        <w:t>:                   (</w:t>
      </w:r>
      <w:r w:rsidR="007E61FD">
        <w:rPr>
          <w:rFonts w:ascii="휴먼명조" w:hint="eastAsia"/>
          <w:sz w:val="26"/>
        </w:rPr>
        <w:t>서명</w:t>
      </w:r>
      <w:r w:rsidR="007E61FD">
        <w:rPr>
          <w:rFonts w:ascii="휴먼명조" w:hint="eastAsia"/>
          <w:sz w:val="26"/>
        </w:rPr>
        <w:t xml:space="preserve"> signature</w:t>
      </w:r>
      <w:r>
        <w:rPr>
          <w:rFonts w:ascii="휴먼명조"/>
          <w:sz w:val="26"/>
        </w:rPr>
        <w:t>)</w:t>
      </w:r>
      <w:r w:rsidR="004C0D24">
        <w:rPr>
          <w:rFonts w:ascii="휴먼명조" w:eastAsia="휴먼명조"/>
          <w:sz w:val="38"/>
        </w:rPr>
        <w:br w:type="page"/>
      </w:r>
    </w:p>
    <w:p w:rsidR="00A15A21" w:rsidRDefault="004C0D24" w:rsidP="004C0D24">
      <w:pPr>
        <w:pStyle w:val="3"/>
        <w:numPr>
          <w:ilvl w:val="0"/>
          <w:numId w:val="0"/>
        </w:numPr>
        <w:wordWrap/>
        <w:ind w:left="600"/>
        <w:jc w:val="center"/>
      </w:pPr>
      <w:r>
        <w:rPr>
          <w:rFonts w:ascii="휴먼명조" w:eastAsia="휴먼명조" w:hint="eastAsia"/>
          <w:sz w:val="38"/>
        </w:rPr>
        <w:lastRenderedPageBreak/>
        <w:t>&lt;</w:t>
      </w:r>
      <w:r w:rsidR="004E78AE">
        <w:rPr>
          <w:rFonts w:ascii="휴먼명조" w:eastAsia="휴먼명조"/>
          <w:sz w:val="38"/>
        </w:rPr>
        <w:t>응시원서 작성 요령&gt;</w:t>
      </w:r>
    </w:p>
    <w:p w:rsidR="00A15A21" w:rsidRPr="00DE5EFD" w:rsidRDefault="00DE5EFD" w:rsidP="00DE5EFD">
      <w:pPr>
        <w:pStyle w:val="1"/>
        <w:numPr>
          <w:ilvl w:val="0"/>
          <w:numId w:val="0"/>
        </w:numPr>
        <w:spacing w:line="276" w:lineRule="auto"/>
        <w:ind w:left="200" w:firstLineChars="50" w:firstLine="110"/>
        <w:rPr>
          <w:sz w:val="22"/>
          <w:szCs w:val="20"/>
        </w:rPr>
      </w:pPr>
      <w:r>
        <w:rPr>
          <w:rFonts w:ascii="휴먼명조" w:hint="eastAsia"/>
          <w:sz w:val="22"/>
          <w:szCs w:val="20"/>
        </w:rPr>
        <w:t>1</w:t>
      </w:r>
      <w:r w:rsidR="004E78AE" w:rsidRPr="00DE5EFD">
        <w:rPr>
          <w:rFonts w:ascii="휴먼명조"/>
          <w:sz w:val="22"/>
          <w:szCs w:val="20"/>
        </w:rPr>
        <w:t xml:space="preserve">. </w:t>
      </w:r>
      <w:r w:rsidR="004E78AE" w:rsidRPr="00DE5EFD">
        <w:rPr>
          <w:rFonts w:ascii="휴먼명조"/>
          <w:sz w:val="22"/>
          <w:szCs w:val="20"/>
        </w:rPr>
        <w:t>접수번호는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="004E78AE" w:rsidRPr="00DE5EFD">
        <w:rPr>
          <w:rFonts w:ascii="휴먼명조"/>
          <w:sz w:val="22"/>
          <w:szCs w:val="20"/>
        </w:rPr>
        <w:t>접수자가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="004E78AE" w:rsidRPr="00DE5EFD">
        <w:rPr>
          <w:rFonts w:ascii="휴먼명조"/>
          <w:sz w:val="22"/>
          <w:szCs w:val="20"/>
        </w:rPr>
        <w:t>접수대장에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="004E78AE" w:rsidRPr="00DE5EFD">
        <w:rPr>
          <w:rFonts w:ascii="휴먼명조"/>
          <w:sz w:val="22"/>
          <w:szCs w:val="20"/>
        </w:rPr>
        <w:t>등재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="004E78AE" w:rsidRPr="00DE5EFD">
        <w:rPr>
          <w:rFonts w:ascii="휴먼명조"/>
          <w:sz w:val="22"/>
          <w:szCs w:val="20"/>
        </w:rPr>
        <w:t>후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="004E78AE" w:rsidRPr="00DE5EFD">
        <w:rPr>
          <w:rFonts w:ascii="휴먼명조"/>
          <w:sz w:val="22"/>
          <w:szCs w:val="20"/>
        </w:rPr>
        <w:t>원서에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="004E78AE" w:rsidRPr="00DE5EFD">
        <w:rPr>
          <w:rFonts w:ascii="휴먼명조"/>
          <w:sz w:val="22"/>
          <w:szCs w:val="20"/>
        </w:rPr>
        <w:t>접수번호를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="004E78AE" w:rsidRPr="00DE5EFD">
        <w:rPr>
          <w:rFonts w:ascii="휴먼명조"/>
          <w:sz w:val="22"/>
          <w:szCs w:val="20"/>
        </w:rPr>
        <w:t>기재</w:t>
      </w:r>
    </w:p>
    <w:p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 w:firstLineChars="50" w:firstLine="11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2. </w:t>
      </w:r>
      <w:r w:rsidRPr="00DE5EFD">
        <w:rPr>
          <w:rFonts w:ascii="휴먼명조"/>
          <w:sz w:val="22"/>
          <w:szCs w:val="20"/>
        </w:rPr>
        <w:t>①</w:t>
      </w:r>
      <w:r w:rsidRPr="00DE5EFD">
        <w:rPr>
          <w:rFonts w:ascii="휴먼명조"/>
          <w:sz w:val="22"/>
          <w:szCs w:val="20"/>
        </w:rPr>
        <w:t>은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응시하고자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하는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시험의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수준에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따라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해당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□</w:t>
      </w:r>
      <w:r w:rsidRPr="00DE5EFD">
        <w:rPr>
          <w:rFonts w:ascii="휴먼명조"/>
          <w:sz w:val="22"/>
          <w:szCs w:val="20"/>
        </w:rPr>
        <w:t>에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✔</w:t>
      </w:r>
      <w:r w:rsidRPr="00DE5EFD">
        <w:rPr>
          <w:rFonts w:ascii="휴먼명조"/>
          <w:sz w:val="22"/>
          <w:szCs w:val="20"/>
        </w:rPr>
        <w:t>로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표시</w:t>
      </w:r>
    </w:p>
    <w:p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  </w:t>
      </w:r>
      <w:r w:rsidR="003F7F91">
        <w:rPr>
          <w:rFonts w:ascii="휴먼명조" w:hint="eastAsia"/>
          <w:sz w:val="22"/>
          <w:szCs w:val="20"/>
        </w:rPr>
        <w:t xml:space="preserve">  </w:t>
      </w:r>
      <w:r w:rsidRPr="00DE5EFD">
        <w:rPr>
          <w:rFonts w:ascii="휴먼명조"/>
          <w:sz w:val="22"/>
          <w:szCs w:val="20"/>
        </w:rPr>
        <w:t>(TOPIK I :</w:t>
      </w:r>
      <w:r w:rsidRPr="00DE5EFD">
        <w:rPr>
          <w:rFonts w:ascii="휴먼명조"/>
          <w:sz w:val="22"/>
          <w:szCs w:val="20"/>
        </w:rPr>
        <w:t>초급</w:t>
      </w:r>
      <w:r w:rsidRPr="00DE5EFD">
        <w:rPr>
          <w:rFonts w:ascii="휴먼명조"/>
          <w:sz w:val="22"/>
          <w:szCs w:val="20"/>
        </w:rPr>
        <w:t xml:space="preserve">, TOPIK II : </w:t>
      </w:r>
      <w:r w:rsidRPr="00DE5EFD">
        <w:rPr>
          <w:rFonts w:ascii="휴먼명조"/>
          <w:sz w:val="22"/>
          <w:szCs w:val="20"/>
        </w:rPr>
        <w:t>중</w:t>
      </w:r>
      <w:r w:rsidRPr="00DE5EFD">
        <w:rPr>
          <w:rFonts w:ascii="휴먼명조"/>
          <w:sz w:val="22"/>
          <w:szCs w:val="20"/>
        </w:rPr>
        <w:t>·</w:t>
      </w:r>
      <w:r w:rsidRPr="00DE5EFD">
        <w:rPr>
          <w:rFonts w:ascii="휴먼명조"/>
          <w:sz w:val="22"/>
          <w:szCs w:val="20"/>
        </w:rPr>
        <w:t>고급중</w:t>
      </w:r>
      <w:r w:rsidRPr="00DE5EFD">
        <w:rPr>
          <w:rFonts w:ascii="휴먼명조"/>
          <w:sz w:val="22"/>
          <w:szCs w:val="20"/>
        </w:rPr>
        <w:t xml:space="preserve"> 1</w:t>
      </w:r>
      <w:r w:rsidRPr="00DE5EFD">
        <w:rPr>
          <w:rFonts w:ascii="휴먼명조"/>
          <w:sz w:val="22"/>
          <w:szCs w:val="20"/>
        </w:rPr>
        <w:t>개</w:t>
      </w:r>
      <w:r w:rsidRPr="00DE5EFD">
        <w:rPr>
          <w:rFonts w:ascii="휴먼명조"/>
          <w:sz w:val="22"/>
          <w:szCs w:val="20"/>
        </w:rPr>
        <w:t>)</w:t>
      </w:r>
    </w:p>
    <w:p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 w:firstLineChars="50" w:firstLine="11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3. </w:t>
      </w:r>
      <w:r w:rsidRPr="00DE5EFD">
        <w:rPr>
          <w:rFonts w:ascii="휴먼명조"/>
          <w:sz w:val="22"/>
          <w:szCs w:val="20"/>
        </w:rPr>
        <w:t>②</w:t>
      </w:r>
      <w:r w:rsidRPr="00DE5EFD">
        <w:rPr>
          <w:rFonts w:ascii="휴먼명조"/>
          <w:sz w:val="22"/>
          <w:szCs w:val="20"/>
        </w:rPr>
        <w:t>은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수험번호로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접수자가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국가</w:t>
      </w:r>
      <w:r w:rsidRPr="00DE5EFD">
        <w:rPr>
          <w:rFonts w:ascii="휴먼명조"/>
          <w:sz w:val="22"/>
          <w:szCs w:val="20"/>
        </w:rPr>
        <w:t xml:space="preserve">, </w:t>
      </w:r>
      <w:r w:rsidRPr="00DE5EFD">
        <w:rPr>
          <w:rFonts w:ascii="휴먼명조"/>
          <w:sz w:val="22"/>
          <w:szCs w:val="20"/>
        </w:rPr>
        <w:t>지역</w:t>
      </w:r>
      <w:r w:rsidRPr="00DE5EFD">
        <w:rPr>
          <w:rFonts w:ascii="휴먼명조"/>
          <w:sz w:val="22"/>
          <w:szCs w:val="20"/>
        </w:rPr>
        <w:t xml:space="preserve">, </w:t>
      </w:r>
      <w:r w:rsidRPr="00DE5EFD">
        <w:rPr>
          <w:rFonts w:ascii="휴먼명조"/>
          <w:sz w:val="22"/>
          <w:szCs w:val="20"/>
        </w:rPr>
        <w:t>수준에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따라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부여</w:t>
      </w:r>
    </w:p>
    <w:p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 w:firstLineChars="50" w:firstLine="11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4. </w:t>
      </w:r>
      <w:r w:rsidRPr="00DE5EFD">
        <w:rPr>
          <w:rFonts w:ascii="휴먼명조"/>
          <w:sz w:val="22"/>
          <w:szCs w:val="20"/>
        </w:rPr>
        <w:t>③</w:t>
      </w:r>
      <w:r w:rsidRPr="00DE5EFD">
        <w:rPr>
          <w:rFonts w:ascii="휴먼명조"/>
          <w:sz w:val="22"/>
          <w:szCs w:val="20"/>
        </w:rPr>
        <w:t>은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응시자가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시험을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치르고자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하는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국가별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시험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지역을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기재</w:t>
      </w:r>
    </w:p>
    <w:p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 w:firstLineChars="50" w:firstLine="11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5. </w:t>
      </w:r>
      <w:r w:rsidRPr="00DE5EFD">
        <w:rPr>
          <w:rFonts w:ascii="휴먼명조"/>
          <w:sz w:val="22"/>
          <w:szCs w:val="20"/>
        </w:rPr>
        <w:t>사진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첨부란은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b/>
          <w:sz w:val="22"/>
          <w:szCs w:val="20"/>
        </w:rPr>
        <w:t>최근</w:t>
      </w:r>
      <w:r w:rsidRPr="00DE5EFD">
        <w:rPr>
          <w:rFonts w:ascii="휴먼명조"/>
          <w:b/>
          <w:sz w:val="22"/>
          <w:szCs w:val="20"/>
        </w:rPr>
        <w:t xml:space="preserve"> 3</w:t>
      </w:r>
      <w:r w:rsidRPr="00DE5EFD">
        <w:rPr>
          <w:rFonts w:ascii="휴먼명조"/>
          <w:b/>
          <w:sz w:val="22"/>
          <w:szCs w:val="20"/>
        </w:rPr>
        <w:t>개월</w:t>
      </w:r>
      <w:r w:rsidR="003F7F91">
        <w:rPr>
          <w:rFonts w:ascii="휴먼명조" w:hint="eastAsia"/>
          <w:b/>
          <w:sz w:val="22"/>
          <w:szCs w:val="20"/>
        </w:rPr>
        <w:t xml:space="preserve"> </w:t>
      </w:r>
      <w:r w:rsidRPr="00DE5EFD">
        <w:rPr>
          <w:rFonts w:ascii="휴먼명조"/>
          <w:b/>
          <w:sz w:val="22"/>
          <w:szCs w:val="20"/>
        </w:rPr>
        <w:t>내</w:t>
      </w:r>
      <w:r w:rsidR="003F7F91">
        <w:rPr>
          <w:rFonts w:ascii="휴먼명조" w:hint="eastAsia"/>
          <w:b/>
          <w:sz w:val="22"/>
          <w:szCs w:val="20"/>
        </w:rPr>
        <w:t xml:space="preserve"> </w:t>
      </w:r>
      <w:r w:rsidRPr="00DE5EFD">
        <w:rPr>
          <w:rFonts w:ascii="휴먼명조"/>
          <w:b/>
          <w:sz w:val="22"/>
          <w:szCs w:val="20"/>
        </w:rPr>
        <w:t>탈모하고</w:t>
      </w:r>
      <w:r w:rsidR="003F7F91">
        <w:rPr>
          <w:rFonts w:ascii="휴먼명조" w:hint="eastAsia"/>
          <w:b/>
          <w:sz w:val="22"/>
          <w:szCs w:val="20"/>
        </w:rPr>
        <w:t xml:space="preserve"> </w:t>
      </w:r>
      <w:r w:rsidRPr="00DE5EFD">
        <w:rPr>
          <w:rFonts w:ascii="휴먼명조"/>
          <w:b/>
          <w:sz w:val="22"/>
          <w:szCs w:val="20"/>
        </w:rPr>
        <w:t>촬영한</w:t>
      </w:r>
      <w:r w:rsidRPr="00DE5EFD">
        <w:rPr>
          <w:rFonts w:ascii="휴먼명조"/>
          <w:b/>
          <w:sz w:val="22"/>
          <w:szCs w:val="20"/>
        </w:rPr>
        <w:t xml:space="preserve"> 3 </w:t>
      </w:r>
      <w:r w:rsidRPr="00DE5EFD">
        <w:rPr>
          <w:rFonts w:ascii="휴먼명조"/>
          <w:b/>
          <w:sz w:val="22"/>
          <w:szCs w:val="20"/>
        </w:rPr>
        <w:t>×</w:t>
      </w:r>
      <w:r w:rsidRPr="00DE5EFD">
        <w:rPr>
          <w:rFonts w:ascii="휴먼명조"/>
          <w:b/>
          <w:sz w:val="22"/>
          <w:szCs w:val="20"/>
        </w:rPr>
        <w:t xml:space="preserve"> 4</w:t>
      </w:r>
      <w:r w:rsidRPr="00DE5EFD">
        <w:rPr>
          <w:rFonts w:ascii="휴먼명조"/>
          <w:b/>
          <w:sz w:val="22"/>
          <w:szCs w:val="20"/>
        </w:rPr>
        <w:t>㎝의</w:t>
      </w:r>
      <w:r w:rsidR="003F7F91">
        <w:rPr>
          <w:rFonts w:ascii="휴먼명조" w:hint="eastAsia"/>
          <w:b/>
          <w:sz w:val="22"/>
          <w:szCs w:val="20"/>
        </w:rPr>
        <w:t xml:space="preserve"> </w:t>
      </w:r>
      <w:r w:rsidRPr="00DE5EFD">
        <w:rPr>
          <w:rFonts w:ascii="휴먼명조"/>
          <w:b/>
          <w:sz w:val="22"/>
          <w:szCs w:val="20"/>
        </w:rPr>
        <w:t>사진</w:t>
      </w:r>
      <w:r w:rsidRPr="00DE5EFD">
        <w:rPr>
          <w:rFonts w:ascii="휴먼명조"/>
          <w:sz w:val="22"/>
          <w:szCs w:val="20"/>
        </w:rPr>
        <w:t>을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원서와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수험표에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각각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부착</w:t>
      </w:r>
      <w:r w:rsidRPr="00DE5EFD">
        <w:rPr>
          <w:rFonts w:ascii="휴먼명조"/>
          <w:sz w:val="22"/>
          <w:szCs w:val="20"/>
        </w:rPr>
        <w:t xml:space="preserve">. </w:t>
      </w:r>
    </w:p>
    <w:p w:rsid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 w:firstLine="225"/>
        <w:rPr>
          <w:rFonts w:ascii="휴먼명조"/>
          <w:w w:val="98"/>
          <w:sz w:val="22"/>
          <w:szCs w:val="20"/>
        </w:rPr>
      </w:pPr>
      <w:r w:rsidRPr="00DE5EFD">
        <w:rPr>
          <w:rFonts w:ascii="휴먼명조"/>
          <w:sz w:val="22"/>
          <w:szCs w:val="20"/>
        </w:rPr>
        <w:t>※</w:t>
      </w:r>
      <w:r w:rsidRPr="00DE5EFD">
        <w:rPr>
          <w:rFonts w:ascii="휴먼명조"/>
          <w:spacing w:val="-2"/>
          <w:w w:val="98"/>
          <w:sz w:val="22"/>
          <w:szCs w:val="20"/>
        </w:rPr>
        <w:t>흑백사진</w:t>
      </w:r>
      <w:r w:rsidRPr="00DE5EFD">
        <w:rPr>
          <w:rFonts w:ascii="휴먼명조"/>
          <w:spacing w:val="-2"/>
          <w:w w:val="98"/>
          <w:sz w:val="22"/>
          <w:szCs w:val="20"/>
        </w:rPr>
        <w:t xml:space="preserve">, </w:t>
      </w:r>
      <w:r w:rsidRPr="00DE5EFD">
        <w:rPr>
          <w:rFonts w:ascii="휴먼명조"/>
          <w:spacing w:val="-2"/>
          <w:w w:val="98"/>
          <w:sz w:val="22"/>
          <w:szCs w:val="20"/>
        </w:rPr>
        <w:t>사진이</w:t>
      </w:r>
      <w:r w:rsidR="003F7F91">
        <w:rPr>
          <w:rFonts w:ascii="휴먼명조" w:hint="eastAsia"/>
          <w:spacing w:val="-2"/>
          <w:w w:val="98"/>
          <w:sz w:val="22"/>
          <w:szCs w:val="20"/>
        </w:rPr>
        <w:t xml:space="preserve"> </w:t>
      </w:r>
      <w:r w:rsidRPr="00DE5EFD">
        <w:rPr>
          <w:rFonts w:ascii="휴먼명조"/>
          <w:spacing w:val="-2"/>
          <w:w w:val="98"/>
          <w:sz w:val="22"/>
          <w:szCs w:val="20"/>
        </w:rPr>
        <w:t>흐릿하여</w:t>
      </w:r>
      <w:r w:rsidR="003F7F91">
        <w:rPr>
          <w:rFonts w:ascii="휴먼명조" w:hint="eastAsia"/>
          <w:spacing w:val="-2"/>
          <w:w w:val="98"/>
          <w:sz w:val="22"/>
          <w:szCs w:val="20"/>
        </w:rPr>
        <w:t xml:space="preserve"> </w:t>
      </w:r>
      <w:r w:rsidRPr="00DE5EFD">
        <w:rPr>
          <w:rFonts w:ascii="휴먼명조"/>
          <w:spacing w:val="-2"/>
          <w:w w:val="98"/>
          <w:sz w:val="22"/>
          <w:szCs w:val="20"/>
        </w:rPr>
        <w:t>불분명한</w:t>
      </w:r>
      <w:r w:rsidR="003F7F91">
        <w:rPr>
          <w:rFonts w:ascii="휴먼명조" w:hint="eastAsia"/>
          <w:spacing w:val="-2"/>
          <w:w w:val="98"/>
          <w:sz w:val="22"/>
          <w:szCs w:val="20"/>
        </w:rPr>
        <w:t xml:space="preserve"> </w:t>
      </w:r>
      <w:r w:rsidRPr="00DE5EFD">
        <w:rPr>
          <w:rFonts w:ascii="휴먼명조"/>
          <w:spacing w:val="-2"/>
          <w:w w:val="98"/>
          <w:sz w:val="22"/>
          <w:szCs w:val="20"/>
        </w:rPr>
        <w:t>경우</w:t>
      </w:r>
      <w:r w:rsidRPr="00DE5EFD">
        <w:rPr>
          <w:rFonts w:ascii="휴먼명조"/>
          <w:spacing w:val="-2"/>
          <w:w w:val="98"/>
          <w:sz w:val="22"/>
          <w:szCs w:val="20"/>
        </w:rPr>
        <w:t xml:space="preserve">, </w:t>
      </w:r>
      <w:r w:rsidRPr="00DE5EFD">
        <w:rPr>
          <w:rFonts w:ascii="휴먼명조"/>
          <w:spacing w:val="-2"/>
          <w:w w:val="98"/>
          <w:sz w:val="22"/>
          <w:szCs w:val="20"/>
        </w:rPr>
        <w:t>모자</w:t>
      </w:r>
      <w:r w:rsidRPr="00DE5EFD">
        <w:rPr>
          <w:rFonts w:ascii="휴먼명조"/>
          <w:spacing w:val="-2"/>
          <w:w w:val="98"/>
          <w:sz w:val="22"/>
          <w:szCs w:val="20"/>
        </w:rPr>
        <w:t>(</w:t>
      </w:r>
      <w:r w:rsidRPr="00DE5EFD">
        <w:rPr>
          <w:rFonts w:ascii="휴먼명조"/>
          <w:spacing w:val="-2"/>
          <w:w w:val="98"/>
          <w:sz w:val="22"/>
          <w:szCs w:val="20"/>
        </w:rPr>
        <w:t>학사모</w:t>
      </w:r>
      <w:r w:rsidRPr="00DE5EFD">
        <w:rPr>
          <w:rFonts w:ascii="휴먼명조"/>
          <w:spacing w:val="-2"/>
          <w:w w:val="98"/>
          <w:sz w:val="22"/>
          <w:szCs w:val="20"/>
        </w:rPr>
        <w:t>),</w:t>
      </w:r>
      <w:r w:rsidR="003F7F91">
        <w:rPr>
          <w:rFonts w:ascii="휴먼명조" w:hint="eastAsia"/>
          <w:spacing w:val="-2"/>
          <w:w w:val="98"/>
          <w:sz w:val="22"/>
          <w:szCs w:val="20"/>
        </w:rPr>
        <w:t xml:space="preserve"> </w:t>
      </w:r>
      <w:r w:rsidRPr="00DE5EFD">
        <w:rPr>
          <w:rFonts w:ascii="휴먼명조"/>
          <w:w w:val="98"/>
          <w:sz w:val="22"/>
          <w:szCs w:val="20"/>
        </w:rPr>
        <w:t>선글라스</w:t>
      </w:r>
      <w:r w:rsidR="003F7F91">
        <w:rPr>
          <w:rFonts w:ascii="휴먼명조" w:hint="eastAsia"/>
          <w:w w:val="98"/>
          <w:sz w:val="22"/>
          <w:szCs w:val="20"/>
        </w:rPr>
        <w:t xml:space="preserve"> </w:t>
      </w:r>
      <w:r w:rsidRPr="00DE5EFD">
        <w:rPr>
          <w:rFonts w:ascii="휴먼명조"/>
          <w:w w:val="98"/>
          <w:sz w:val="22"/>
          <w:szCs w:val="20"/>
        </w:rPr>
        <w:t>및</w:t>
      </w:r>
      <w:r w:rsidR="003F7F91">
        <w:rPr>
          <w:rFonts w:ascii="휴먼명조" w:hint="eastAsia"/>
          <w:w w:val="98"/>
          <w:sz w:val="22"/>
          <w:szCs w:val="20"/>
        </w:rPr>
        <w:t xml:space="preserve"> </w:t>
      </w:r>
      <w:r w:rsidRPr="00DE5EFD">
        <w:rPr>
          <w:rFonts w:ascii="휴먼명조"/>
          <w:w w:val="98"/>
          <w:sz w:val="22"/>
          <w:szCs w:val="20"/>
        </w:rPr>
        <w:t>이어폰</w:t>
      </w:r>
      <w:r w:rsidR="003F7F91">
        <w:rPr>
          <w:rFonts w:ascii="휴먼명조" w:hint="eastAsia"/>
          <w:w w:val="98"/>
          <w:sz w:val="22"/>
          <w:szCs w:val="20"/>
        </w:rPr>
        <w:t xml:space="preserve"> </w:t>
      </w:r>
      <w:r w:rsidRPr="00DE5EFD">
        <w:rPr>
          <w:rFonts w:ascii="휴먼명조"/>
          <w:w w:val="98"/>
          <w:sz w:val="22"/>
          <w:szCs w:val="20"/>
        </w:rPr>
        <w:t>등을</w:t>
      </w:r>
      <w:r w:rsidR="003F7F91">
        <w:rPr>
          <w:rFonts w:ascii="휴먼명조" w:hint="eastAsia"/>
          <w:w w:val="98"/>
          <w:sz w:val="22"/>
          <w:szCs w:val="20"/>
        </w:rPr>
        <w:t xml:space="preserve"> </w:t>
      </w:r>
      <w:r w:rsidRPr="00DE5EFD">
        <w:rPr>
          <w:rFonts w:ascii="휴먼명조"/>
          <w:w w:val="98"/>
          <w:sz w:val="22"/>
          <w:szCs w:val="20"/>
        </w:rPr>
        <w:t>착용하고</w:t>
      </w:r>
      <w:r w:rsidR="003F7F91">
        <w:rPr>
          <w:rFonts w:ascii="휴먼명조" w:hint="eastAsia"/>
          <w:w w:val="98"/>
          <w:sz w:val="22"/>
          <w:szCs w:val="20"/>
        </w:rPr>
        <w:t xml:space="preserve"> </w:t>
      </w:r>
      <w:r w:rsidRPr="00DE5EFD">
        <w:rPr>
          <w:rFonts w:ascii="휴먼명조"/>
          <w:w w:val="98"/>
          <w:sz w:val="22"/>
          <w:szCs w:val="20"/>
        </w:rPr>
        <w:t>있는</w:t>
      </w:r>
    </w:p>
    <w:p w:rsid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 w:firstLineChars="200" w:firstLine="440"/>
        <w:rPr>
          <w:rFonts w:ascii="휴먼명조"/>
          <w:sz w:val="22"/>
          <w:szCs w:val="20"/>
        </w:rPr>
      </w:pPr>
      <w:r w:rsidRPr="00DE5EFD">
        <w:rPr>
          <w:rFonts w:ascii="휴먼명조"/>
          <w:sz w:val="22"/>
          <w:szCs w:val="20"/>
        </w:rPr>
        <w:t>사진</w:t>
      </w:r>
      <w:r w:rsidRPr="00DE5EFD">
        <w:rPr>
          <w:rFonts w:ascii="휴먼명조"/>
          <w:sz w:val="22"/>
          <w:szCs w:val="20"/>
        </w:rPr>
        <w:t xml:space="preserve">, </w:t>
      </w:r>
      <w:r w:rsidRPr="00DE5EFD">
        <w:rPr>
          <w:rFonts w:ascii="휴먼명조"/>
          <w:sz w:val="22"/>
          <w:szCs w:val="20"/>
        </w:rPr>
        <w:t>앞머리로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얼굴을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가린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사진</w:t>
      </w:r>
      <w:r w:rsidRPr="00DE5EFD">
        <w:rPr>
          <w:rFonts w:ascii="휴먼명조"/>
          <w:sz w:val="22"/>
          <w:szCs w:val="20"/>
        </w:rPr>
        <w:t xml:space="preserve">, </w:t>
      </w:r>
      <w:r w:rsidRPr="00DE5EFD">
        <w:rPr>
          <w:rFonts w:ascii="휴먼명조"/>
          <w:sz w:val="22"/>
          <w:szCs w:val="20"/>
        </w:rPr>
        <w:t>정면이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아닌</w:t>
      </w:r>
      <w:r w:rsidRPr="00DE5EFD">
        <w:rPr>
          <w:rFonts w:ascii="휴먼명조"/>
          <w:sz w:val="22"/>
          <w:szCs w:val="20"/>
        </w:rPr>
        <w:t xml:space="preserve"> (</w:t>
      </w:r>
      <w:r w:rsidRPr="00DE5EFD">
        <w:rPr>
          <w:rFonts w:ascii="휴먼명조"/>
          <w:sz w:val="22"/>
          <w:szCs w:val="20"/>
        </w:rPr>
        <w:t>위</w:t>
      </w:r>
      <w:r w:rsidRPr="00DE5EFD">
        <w:rPr>
          <w:rFonts w:ascii="휴먼명조"/>
          <w:sz w:val="22"/>
          <w:szCs w:val="20"/>
        </w:rPr>
        <w:t xml:space="preserve">, </w:t>
      </w:r>
      <w:r w:rsidRPr="00DE5EFD">
        <w:rPr>
          <w:rFonts w:ascii="휴먼명조"/>
          <w:sz w:val="22"/>
          <w:szCs w:val="20"/>
        </w:rPr>
        <w:t>아래</w:t>
      </w:r>
      <w:r w:rsidRPr="00DE5EFD">
        <w:rPr>
          <w:rFonts w:ascii="휴먼명조"/>
          <w:sz w:val="22"/>
          <w:szCs w:val="20"/>
        </w:rPr>
        <w:t xml:space="preserve">, </w:t>
      </w:r>
      <w:r w:rsidRPr="00DE5EFD">
        <w:rPr>
          <w:rFonts w:ascii="휴먼명조"/>
          <w:sz w:val="22"/>
          <w:szCs w:val="20"/>
        </w:rPr>
        <w:t>좌</w:t>
      </w:r>
      <w:r w:rsidRPr="00DE5EFD">
        <w:rPr>
          <w:rFonts w:ascii="휴먼명조"/>
          <w:sz w:val="22"/>
          <w:szCs w:val="20"/>
        </w:rPr>
        <w:t xml:space="preserve">, </w:t>
      </w:r>
      <w:r w:rsidRPr="00DE5EFD">
        <w:rPr>
          <w:rFonts w:ascii="휴먼명조"/>
          <w:sz w:val="22"/>
          <w:szCs w:val="20"/>
        </w:rPr>
        <w:t>우</w:t>
      </w:r>
      <w:r w:rsidRPr="00DE5EFD">
        <w:rPr>
          <w:rFonts w:ascii="휴먼명조"/>
          <w:sz w:val="22"/>
          <w:szCs w:val="20"/>
        </w:rPr>
        <w:t xml:space="preserve">) </w:t>
      </w:r>
      <w:r w:rsidRPr="00DE5EFD">
        <w:rPr>
          <w:rFonts w:ascii="휴먼명조"/>
          <w:sz w:val="22"/>
          <w:szCs w:val="20"/>
        </w:rPr>
        <w:t>각도에서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찍은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사진</w:t>
      </w:r>
      <w:r w:rsidRPr="00DE5EFD">
        <w:rPr>
          <w:rFonts w:ascii="휴먼명조"/>
          <w:sz w:val="22"/>
          <w:szCs w:val="20"/>
        </w:rPr>
        <w:t xml:space="preserve">, </w:t>
      </w:r>
      <w:r w:rsidRPr="00DE5EFD">
        <w:rPr>
          <w:rFonts w:ascii="휴먼명조"/>
          <w:sz w:val="22"/>
          <w:szCs w:val="20"/>
        </w:rPr>
        <w:t>본인의</w:t>
      </w:r>
    </w:p>
    <w:p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 w:firstLineChars="200" w:firstLine="44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>얼굴이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아닌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기타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이미지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사진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및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연예인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사진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등은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사용할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수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없음</w:t>
      </w:r>
      <w:r w:rsidRPr="00DE5EFD">
        <w:rPr>
          <w:rFonts w:ascii="휴먼명조"/>
          <w:sz w:val="22"/>
          <w:szCs w:val="20"/>
        </w:rPr>
        <w:t>.</w:t>
      </w:r>
    </w:p>
    <w:p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 w:firstLineChars="50" w:firstLine="11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6. </w:t>
      </w:r>
      <w:r w:rsidRPr="00DE5EFD">
        <w:rPr>
          <w:rFonts w:ascii="휴먼명조"/>
          <w:sz w:val="22"/>
          <w:szCs w:val="20"/>
        </w:rPr>
        <w:t>④</w:t>
      </w:r>
      <w:r w:rsidRPr="00DE5EFD">
        <w:rPr>
          <w:rFonts w:ascii="휴먼명조"/>
          <w:sz w:val="22"/>
          <w:szCs w:val="20"/>
        </w:rPr>
        <w:t>은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성명을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발음대로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한글로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표기하되</w:t>
      </w:r>
      <w:r w:rsidRPr="00DE5EFD">
        <w:rPr>
          <w:rFonts w:ascii="휴먼명조"/>
          <w:sz w:val="22"/>
          <w:szCs w:val="20"/>
        </w:rPr>
        <w:t xml:space="preserve">, </w:t>
      </w:r>
      <w:r w:rsidRPr="00DE5EFD">
        <w:rPr>
          <w:rFonts w:ascii="휴먼명조"/>
          <w:sz w:val="22"/>
          <w:szCs w:val="20"/>
        </w:rPr>
        <w:t>성과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이름을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모두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표기</w:t>
      </w:r>
    </w:p>
    <w:p w:rsidR="00DE5EFD" w:rsidRDefault="004E78AE" w:rsidP="00DE5EFD">
      <w:pPr>
        <w:pStyle w:val="1"/>
        <w:numPr>
          <w:ilvl w:val="0"/>
          <w:numId w:val="0"/>
        </w:numPr>
        <w:spacing w:line="276" w:lineRule="auto"/>
        <w:ind w:leftChars="150" w:left="301" w:hanging="1"/>
        <w:rPr>
          <w:rFonts w:ascii="휴먼명조"/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7. </w:t>
      </w:r>
      <w:r w:rsidRPr="00DE5EFD">
        <w:rPr>
          <w:rFonts w:ascii="휴먼명조"/>
          <w:w w:val="97"/>
          <w:sz w:val="22"/>
          <w:szCs w:val="20"/>
        </w:rPr>
        <w:t>⑤</w:t>
      </w:r>
      <w:r w:rsidRPr="00DE5EFD">
        <w:rPr>
          <w:rFonts w:ascii="휴먼명조"/>
          <w:w w:val="97"/>
          <w:sz w:val="22"/>
          <w:szCs w:val="20"/>
        </w:rPr>
        <w:t>은</w:t>
      </w:r>
      <w:r w:rsidR="003F7F91">
        <w:rPr>
          <w:rFonts w:ascii="휴먼명조" w:hint="eastAsia"/>
          <w:w w:val="97"/>
          <w:sz w:val="22"/>
          <w:szCs w:val="20"/>
        </w:rPr>
        <w:t xml:space="preserve"> </w:t>
      </w:r>
      <w:r w:rsidRPr="00DE5EFD">
        <w:rPr>
          <w:rFonts w:ascii="휴먼명조"/>
          <w:w w:val="97"/>
          <w:sz w:val="22"/>
          <w:szCs w:val="20"/>
        </w:rPr>
        <w:t>성명을</w:t>
      </w:r>
      <w:r w:rsidR="003F7F91">
        <w:rPr>
          <w:rFonts w:ascii="휴먼명조" w:hint="eastAsia"/>
          <w:w w:val="97"/>
          <w:sz w:val="22"/>
          <w:szCs w:val="20"/>
        </w:rPr>
        <w:t xml:space="preserve"> </w:t>
      </w:r>
      <w:r w:rsidRPr="00DE5EFD">
        <w:rPr>
          <w:rFonts w:ascii="휴먼명조"/>
          <w:w w:val="97"/>
          <w:sz w:val="22"/>
          <w:szCs w:val="20"/>
        </w:rPr>
        <w:t>영어</w:t>
      </w:r>
      <w:r w:rsidR="003F7F91">
        <w:rPr>
          <w:rFonts w:ascii="휴먼명조" w:hint="eastAsia"/>
          <w:w w:val="97"/>
          <w:sz w:val="22"/>
          <w:szCs w:val="20"/>
        </w:rPr>
        <w:t xml:space="preserve"> </w:t>
      </w:r>
      <w:r w:rsidRPr="00DE5EFD">
        <w:rPr>
          <w:rFonts w:ascii="휴먼명조"/>
          <w:w w:val="97"/>
          <w:sz w:val="22"/>
          <w:szCs w:val="20"/>
        </w:rPr>
        <w:t>대문자로</w:t>
      </w:r>
      <w:r w:rsidR="003F7F91">
        <w:rPr>
          <w:rFonts w:ascii="휴먼명조" w:hint="eastAsia"/>
          <w:w w:val="97"/>
          <w:sz w:val="22"/>
          <w:szCs w:val="20"/>
        </w:rPr>
        <w:t xml:space="preserve"> </w:t>
      </w:r>
      <w:r w:rsidRPr="00DE5EFD">
        <w:rPr>
          <w:rFonts w:ascii="휴먼명조"/>
          <w:w w:val="97"/>
          <w:sz w:val="22"/>
          <w:szCs w:val="20"/>
        </w:rPr>
        <w:t>표기하되</w:t>
      </w:r>
      <w:r w:rsidR="003F7F91">
        <w:rPr>
          <w:rFonts w:ascii="휴먼명조" w:hint="eastAsia"/>
          <w:w w:val="97"/>
          <w:sz w:val="22"/>
          <w:szCs w:val="20"/>
        </w:rPr>
        <w:t xml:space="preserve"> </w:t>
      </w:r>
      <w:r w:rsidRPr="00DE5EFD">
        <w:rPr>
          <w:rFonts w:ascii="휴먼명조"/>
          <w:w w:val="97"/>
          <w:sz w:val="22"/>
          <w:szCs w:val="20"/>
        </w:rPr>
        <w:t>여권</w:t>
      </w:r>
      <w:r w:rsidR="003F7F91">
        <w:rPr>
          <w:rFonts w:ascii="휴먼명조" w:hint="eastAsia"/>
          <w:w w:val="97"/>
          <w:sz w:val="22"/>
          <w:szCs w:val="20"/>
        </w:rPr>
        <w:t xml:space="preserve"> </w:t>
      </w:r>
      <w:r w:rsidRPr="00DE5EFD">
        <w:rPr>
          <w:rFonts w:ascii="휴먼명조"/>
          <w:w w:val="97"/>
          <w:sz w:val="22"/>
          <w:szCs w:val="20"/>
        </w:rPr>
        <w:t>등</w:t>
      </w:r>
      <w:r w:rsidR="003F7F91">
        <w:rPr>
          <w:rFonts w:ascii="휴먼명조" w:hint="eastAsia"/>
          <w:w w:val="97"/>
          <w:sz w:val="22"/>
          <w:szCs w:val="20"/>
        </w:rPr>
        <w:t xml:space="preserve"> </w:t>
      </w:r>
      <w:r w:rsidRPr="00DE5EFD">
        <w:rPr>
          <w:rFonts w:ascii="휴먼명조"/>
          <w:w w:val="97"/>
          <w:sz w:val="22"/>
          <w:szCs w:val="20"/>
        </w:rPr>
        <w:t>공인신분증</w:t>
      </w:r>
      <w:r w:rsidR="003F7F91">
        <w:rPr>
          <w:rFonts w:ascii="휴먼명조" w:hint="eastAsia"/>
          <w:w w:val="97"/>
          <w:sz w:val="22"/>
          <w:szCs w:val="20"/>
        </w:rPr>
        <w:t xml:space="preserve"> </w:t>
      </w:r>
      <w:r w:rsidRPr="00DE5EFD">
        <w:rPr>
          <w:rFonts w:ascii="휴먼명조"/>
          <w:w w:val="97"/>
          <w:sz w:val="22"/>
          <w:szCs w:val="20"/>
        </w:rPr>
        <w:t>표기</w:t>
      </w:r>
      <w:r w:rsidR="003F7F91">
        <w:rPr>
          <w:rFonts w:ascii="휴먼명조" w:hint="eastAsia"/>
          <w:w w:val="97"/>
          <w:sz w:val="22"/>
          <w:szCs w:val="20"/>
        </w:rPr>
        <w:t xml:space="preserve"> </w:t>
      </w:r>
      <w:r w:rsidRPr="00DE5EFD">
        <w:rPr>
          <w:rFonts w:ascii="휴먼명조"/>
          <w:w w:val="97"/>
          <w:sz w:val="22"/>
          <w:szCs w:val="20"/>
        </w:rPr>
        <w:t>성명을</w:t>
      </w:r>
      <w:r w:rsidR="003F7F91">
        <w:rPr>
          <w:rFonts w:ascii="휴먼명조" w:hint="eastAsia"/>
          <w:w w:val="97"/>
          <w:sz w:val="22"/>
          <w:szCs w:val="20"/>
        </w:rPr>
        <w:t xml:space="preserve"> </w:t>
      </w:r>
      <w:r w:rsidRPr="00DE5EFD">
        <w:rPr>
          <w:rFonts w:ascii="휴먼명조"/>
          <w:w w:val="97"/>
          <w:sz w:val="22"/>
          <w:szCs w:val="20"/>
        </w:rPr>
        <w:t>원칙으로</w:t>
      </w:r>
      <w:r w:rsidR="003F7F91">
        <w:rPr>
          <w:rFonts w:ascii="휴먼명조" w:hint="eastAsia"/>
          <w:w w:val="97"/>
          <w:sz w:val="22"/>
          <w:szCs w:val="20"/>
        </w:rPr>
        <w:t xml:space="preserve"> </w:t>
      </w:r>
      <w:r w:rsidRPr="00DE5EFD">
        <w:rPr>
          <w:rFonts w:ascii="휴먼명조"/>
          <w:w w:val="97"/>
          <w:sz w:val="22"/>
          <w:szCs w:val="20"/>
        </w:rPr>
        <w:t>정확히</w:t>
      </w:r>
      <w:r w:rsidR="003F7F91">
        <w:rPr>
          <w:rFonts w:ascii="휴먼명조" w:hint="eastAsia"/>
          <w:w w:val="97"/>
          <w:sz w:val="22"/>
          <w:szCs w:val="20"/>
        </w:rPr>
        <w:t xml:space="preserve"> </w:t>
      </w:r>
      <w:r w:rsidRPr="00DE5EFD">
        <w:rPr>
          <w:rFonts w:ascii="휴먼명조"/>
          <w:w w:val="97"/>
          <w:sz w:val="22"/>
          <w:szCs w:val="20"/>
        </w:rPr>
        <w:t>기입하며</w:t>
      </w:r>
      <w:r w:rsidRPr="00DE5EFD">
        <w:rPr>
          <w:rFonts w:ascii="휴먼명조"/>
          <w:w w:val="97"/>
          <w:sz w:val="22"/>
          <w:szCs w:val="20"/>
        </w:rPr>
        <w:t>,</w:t>
      </w:r>
    </w:p>
    <w:p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Chars="150" w:left="300" w:firstLineChars="150" w:firstLine="33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>성</w:t>
      </w:r>
      <w:r w:rsidRPr="00DE5EFD">
        <w:rPr>
          <w:rFonts w:ascii="휴먼명조"/>
          <w:sz w:val="22"/>
          <w:szCs w:val="20"/>
        </w:rPr>
        <w:t>(surname)</w:t>
      </w:r>
      <w:r w:rsidRPr="00DE5EFD">
        <w:rPr>
          <w:rFonts w:ascii="휴먼명조"/>
          <w:sz w:val="22"/>
          <w:szCs w:val="20"/>
        </w:rPr>
        <w:t>과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명</w:t>
      </w:r>
      <w:r w:rsidRPr="00DE5EFD">
        <w:rPr>
          <w:rFonts w:ascii="휴먼명조"/>
          <w:sz w:val="22"/>
          <w:szCs w:val="20"/>
        </w:rPr>
        <w:t>(given name)</w:t>
      </w:r>
      <w:r w:rsidRPr="00DE5EFD">
        <w:rPr>
          <w:rFonts w:ascii="휴먼명조"/>
          <w:sz w:val="22"/>
          <w:szCs w:val="20"/>
        </w:rPr>
        <w:t>을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모두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표기</w:t>
      </w:r>
    </w:p>
    <w:p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 w:firstLineChars="50" w:firstLine="11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8. </w:t>
      </w:r>
      <w:r w:rsidRPr="00DE5EFD">
        <w:rPr>
          <w:rFonts w:ascii="휴먼명조"/>
          <w:sz w:val="22"/>
          <w:szCs w:val="20"/>
        </w:rPr>
        <w:t>⑥</w:t>
      </w:r>
      <w:r w:rsidRPr="00DE5EFD">
        <w:rPr>
          <w:rFonts w:ascii="휴먼명조"/>
          <w:sz w:val="22"/>
          <w:szCs w:val="20"/>
        </w:rPr>
        <w:t>은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성별로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남</w:t>
      </w:r>
      <w:r w:rsidRPr="00DE5EFD">
        <w:rPr>
          <w:rFonts w:ascii="휴먼명조"/>
          <w:sz w:val="22"/>
          <w:szCs w:val="20"/>
        </w:rPr>
        <w:t xml:space="preserve">, </w:t>
      </w:r>
      <w:r w:rsidRPr="00DE5EFD">
        <w:rPr>
          <w:rFonts w:ascii="휴먼명조"/>
          <w:sz w:val="22"/>
          <w:szCs w:val="20"/>
        </w:rPr>
        <w:t>여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구분하여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해당</w:t>
      </w:r>
      <w:r w:rsidRPr="00DE5EFD">
        <w:rPr>
          <w:rFonts w:ascii="휴먼명조"/>
          <w:sz w:val="22"/>
          <w:szCs w:val="20"/>
        </w:rPr>
        <w:t>□</w:t>
      </w:r>
      <w:r w:rsidRPr="00DE5EFD">
        <w:rPr>
          <w:rFonts w:ascii="휴먼명조"/>
          <w:sz w:val="22"/>
          <w:szCs w:val="20"/>
        </w:rPr>
        <w:t>에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✔</w:t>
      </w:r>
      <w:r w:rsidRPr="00DE5EFD">
        <w:rPr>
          <w:rFonts w:ascii="휴먼명조"/>
          <w:sz w:val="22"/>
          <w:szCs w:val="20"/>
        </w:rPr>
        <w:t>로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표시</w:t>
      </w:r>
    </w:p>
    <w:p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 w:firstLineChars="50" w:firstLine="11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9. </w:t>
      </w:r>
      <w:r w:rsidRPr="00DE5EFD">
        <w:rPr>
          <w:rFonts w:ascii="휴먼명조"/>
          <w:w w:val="92"/>
          <w:sz w:val="22"/>
          <w:szCs w:val="20"/>
        </w:rPr>
        <w:t>⑦</w:t>
      </w:r>
      <w:r w:rsidRPr="00DE5EFD">
        <w:rPr>
          <w:rFonts w:ascii="휴먼명조"/>
          <w:w w:val="92"/>
          <w:sz w:val="22"/>
          <w:szCs w:val="20"/>
        </w:rPr>
        <w:t>은</w:t>
      </w:r>
      <w:r w:rsidR="003F7F91">
        <w:rPr>
          <w:rFonts w:ascii="휴먼명조" w:hint="eastAsia"/>
          <w:w w:val="92"/>
          <w:sz w:val="22"/>
          <w:szCs w:val="20"/>
        </w:rPr>
        <w:t xml:space="preserve"> </w:t>
      </w:r>
      <w:r w:rsidRPr="00DE5EFD">
        <w:rPr>
          <w:rFonts w:ascii="휴먼명조"/>
          <w:w w:val="92"/>
          <w:sz w:val="22"/>
          <w:szCs w:val="20"/>
        </w:rPr>
        <w:t>국적을</w:t>
      </w:r>
      <w:r w:rsidR="003F7F91">
        <w:rPr>
          <w:rFonts w:ascii="휴먼명조" w:hint="eastAsia"/>
          <w:w w:val="92"/>
          <w:sz w:val="22"/>
          <w:szCs w:val="20"/>
        </w:rPr>
        <w:t xml:space="preserve"> </w:t>
      </w:r>
      <w:r w:rsidRPr="00DE5EFD">
        <w:rPr>
          <w:rFonts w:ascii="휴먼명조"/>
          <w:w w:val="92"/>
          <w:sz w:val="22"/>
          <w:szCs w:val="20"/>
        </w:rPr>
        <w:t>한글</w:t>
      </w:r>
      <w:r w:rsidR="003F7F91">
        <w:rPr>
          <w:rFonts w:ascii="휴먼명조" w:hint="eastAsia"/>
          <w:w w:val="92"/>
          <w:sz w:val="22"/>
          <w:szCs w:val="20"/>
        </w:rPr>
        <w:t xml:space="preserve"> </w:t>
      </w:r>
      <w:r w:rsidRPr="00DE5EFD">
        <w:rPr>
          <w:rFonts w:ascii="휴먼명조"/>
          <w:w w:val="92"/>
          <w:sz w:val="22"/>
          <w:szCs w:val="20"/>
        </w:rPr>
        <w:t>또는</w:t>
      </w:r>
      <w:r w:rsidR="003F7F91">
        <w:rPr>
          <w:rFonts w:ascii="휴먼명조" w:hint="eastAsia"/>
          <w:w w:val="92"/>
          <w:sz w:val="22"/>
          <w:szCs w:val="20"/>
        </w:rPr>
        <w:t xml:space="preserve"> </w:t>
      </w:r>
      <w:r w:rsidRPr="00DE5EFD">
        <w:rPr>
          <w:rFonts w:ascii="휴먼명조"/>
          <w:w w:val="92"/>
          <w:sz w:val="22"/>
          <w:szCs w:val="20"/>
        </w:rPr>
        <w:t>영어로</w:t>
      </w:r>
      <w:r w:rsidR="003F7F91">
        <w:rPr>
          <w:rFonts w:ascii="휴먼명조" w:hint="eastAsia"/>
          <w:w w:val="92"/>
          <w:sz w:val="22"/>
          <w:szCs w:val="20"/>
        </w:rPr>
        <w:t xml:space="preserve"> </w:t>
      </w:r>
      <w:r w:rsidRPr="00DE5EFD">
        <w:rPr>
          <w:rFonts w:ascii="휴먼명조"/>
          <w:w w:val="92"/>
          <w:sz w:val="22"/>
          <w:szCs w:val="20"/>
        </w:rPr>
        <w:t>기재하고</w:t>
      </w:r>
      <w:r w:rsidRPr="00DE5EFD">
        <w:rPr>
          <w:rFonts w:ascii="휴먼명조"/>
          <w:w w:val="92"/>
          <w:sz w:val="22"/>
          <w:szCs w:val="20"/>
        </w:rPr>
        <w:t xml:space="preserve">, </w:t>
      </w:r>
      <w:r w:rsidRPr="00DE5EFD">
        <w:rPr>
          <w:rFonts w:ascii="휴먼명조"/>
          <w:w w:val="92"/>
          <w:sz w:val="22"/>
          <w:szCs w:val="20"/>
        </w:rPr>
        <w:t>재외동포의</w:t>
      </w:r>
      <w:r w:rsidR="003F7F91">
        <w:rPr>
          <w:rFonts w:ascii="휴먼명조" w:hint="eastAsia"/>
          <w:w w:val="92"/>
          <w:sz w:val="22"/>
          <w:szCs w:val="20"/>
        </w:rPr>
        <w:t xml:space="preserve"> </w:t>
      </w:r>
      <w:r w:rsidRPr="00DE5EFD">
        <w:rPr>
          <w:rFonts w:ascii="휴먼명조"/>
          <w:w w:val="92"/>
          <w:sz w:val="22"/>
          <w:szCs w:val="20"/>
        </w:rPr>
        <w:t>경우</w:t>
      </w:r>
      <w:r w:rsidR="003F7F91">
        <w:rPr>
          <w:rFonts w:ascii="휴먼명조" w:hint="eastAsia"/>
          <w:w w:val="92"/>
          <w:sz w:val="22"/>
          <w:szCs w:val="20"/>
        </w:rPr>
        <w:t xml:space="preserve"> </w:t>
      </w:r>
      <w:r w:rsidRPr="00DE5EFD">
        <w:rPr>
          <w:rFonts w:ascii="휴먼명조"/>
          <w:w w:val="92"/>
          <w:sz w:val="22"/>
          <w:szCs w:val="20"/>
        </w:rPr>
        <w:t>해당란의</w:t>
      </w:r>
      <w:r w:rsidR="00CB210F">
        <w:rPr>
          <w:rFonts w:ascii="휴먼명조" w:hint="eastAsia"/>
          <w:w w:val="92"/>
          <w:sz w:val="22"/>
          <w:szCs w:val="20"/>
        </w:rPr>
        <w:t xml:space="preserve"> </w:t>
      </w:r>
      <w:r w:rsidRPr="00DE5EFD">
        <w:rPr>
          <w:rFonts w:ascii="휴먼명조"/>
          <w:w w:val="92"/>
          <w:sz w:val="22"/>
          <w:szCs w:val="20"/>
        </w:rPr>
        <w:t>(  )</w:t>
      </w:r>
      <w:r w:rsidRPr="00DE5EFD">
        <w:rPr>
          <w:rFonts w:ascii="휴먼명조"/>
          <w:w w:val="92"/>
          <w:sz w:val="22"/>
          <w:szCs w:val="20"/>
        </w:rPr>
        <w:t>에</w:t>
      </w:r>
      <w:r w:rsidR="003F7F91">
        <w:rPr>
          <w:rFonts w:ascii="휴먼명조" w:hint="eastAsia"/>
          <w:w w:val="92"/>
          <w:sz w:val="22"/>
          <w:szCs w:val="20"/>
        </w:rPr>
        <w:t xml:space="preserve"> </w:t>
      </w:r>
      <w:r w:rsidRPr="00DE5EFD">
        <w:rPr>
          <w:rFonts w:ascii="휴먼명조"/>
          <w:w w:val="92"/>
          <w:sz w:val="22"/>
          <w:szCs w:val="20"/>
        </w:rPr>
        <w:t>✔</w:t>
      </w:r>
      <w:r w:rsidRPr="00DE5EFD">
        <w:rPr>
          <w:rFonts w:ascii="휴먼명조"/>
          <w:w w:val="92"/>
          <w:sz w:val="22"/>
          <w:szCs w:val="20"/>
        </w:rPr>
        <w:t>로</w:t>
      </w:r>
      <w:r w:rsidR="003F7F91">
        <w:rPr>
          <w:rFonts w:ascii="휴먼명조" w:hint="eastAsia"/>
          <w:w w:val="92"/>
          <w:sz w:val="22"/>
          <w:szCs w:val="20"/>
        </w:rPr>
        <w:t xml:space="preserve"> </w:t>
      </w:r>
      <w:r w:rsidRPr="00DE5EFD">
        <w:rPr>
          <w:rFonts w:ascii="휴먼명조"/>
          <w:w w:val="92"/>
          <w:sz w:val="22"/>
          <w:szCs w:val="20"/>
        </w:rPr>
        <w:t>표시</w:t>
      </w:r>
    </w:p>
    <w:p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10. </w:t>
      </w:r>
      <w:r w:rsidRPr="00DE5EFD">
        <w:rPr>
          <w:rFonts w:ascii="휴먼명조"/>
          <w:sz w:val="22"/>
          <w:szCs w:val="20"/>
        </w:rPr>
        <w:t>⑧</w:t>
      </w:r>
      <w:r w:rsidRPr="00DE5EFD">
        <w:rPr>
          <w:rFonts w:ascii="휴먼명조"/>
          <w:sz w:val="22"/>
          <w:szCs w:val="20"/>
        </w:rPr>
        <w:t>은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응시자의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직업을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해당</w:t>
      </w:r>
      <w:r w:rsidRPr="00DE5EFD">
        <w:rPr>
          <w:rFonts w:ascii="휴먼명조"/>
          <w:sz w:val="22"/>
          <w:szCs w:val="20"/>
        </w:rPr>
        <w:t>□</w:t>
      </w:r>
      <w:r w:rsidRPr="00DE5EFD">
        <w:rPr>
          <w:rFonts w:ascii="휴먼명조"/>
          <w:sz w:val="22"/>
          <w:szCs w:val="20"/>
        </w:rPr>
        <w:t>에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✔</w:t>
      </w:r>
      <w:r w:rsidRPr="00DE5EFD">
        <w:rPr>
          <w:rFonts w:ascii="휴먼명조"/>
          <w:sz w:val="22"/>
          <w:szCs w:val="20"/>
        </w:rPr>
        <w:t>로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표시</w:t>
      </w:r>
    </w:p>
    <w:p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11. </w:t>
      </w:r>
      <w:r w:rsidRPr="00DE5EFD">
        <w:rPr>
          <w:rFonts w:ascii="휴먼명조"/>
          <w:sz w:val="22"/>
          <w:szCs w:val="20"/>
        </w:rPr>
        <w:t>⑨</w:t>
      </w:r>
      <w:r w:rsidRPr="00DE5EFD">
        <w:rPr>
          <w:rFonts w:ascii="휴먼명조"/>
          <w:spacing w:val="-3"/>
          <w:w w:val="96"/>
          <w:sz w:val="22"/>
          <w:szCs w:val="20"/>
        </w:rPr>
        <w:t>은</w:t>
      </w:r>
      <w:r w:rsidR="003F7F91">
        <w:rPr>
          <w:rFonts w:ascii="휴먼명조" w:hint="eastAsia"/>
          <w:spacing w:val="-3"/>
          <w:w w:val="96"/>
          <w:sz w:val="22"/>
          <w:szCs w:val="20"/>
        </w:rPr>
        <w:t xml:space="preserve"> </w:t>
      </w:r>
      <w:r w:rsidRPr="00DE5EFD">
        <w:rPr>
          <w:rFonts w:ascii="휴먼명조"/>
          <w:spacing w:val="-3"/>
          <w:w w:val="96"/>
          <w:sz w:val="22"/>
          <w:szCs w:val="20"/>
        </w:rPr>
        <w:t>생년월일로</w:t>
      </w:r>
      <w:r w:rsidR="003F7F91">
        <w:rPr>
          <w:rFonts w:ascii="휴먼명조" w:hint="eastAsia"/>
          <w:spacing w:val="-3"/>
          <w:w w:val="96"/>
          <w:sz w:val="22"/>
          <w:szCs w:val="20"/>
        </w:rPr>
        <w:t xml:space="preserve"> </w:t>
      </w:r>
      <w:r w:rsidRPr="00DE5EFD">
        <w:rPr>
          <w:rFonts w:ascii="휴먼명조"/>
          <w:spacing w:val="-3"/>
          <w:w w:val="96"/>
          <w:sz w:val="22"/>
          <w:szCs w:val="20"/>
        </w:rPr>
        <w:t>연도를</w:t>
      </w:r>
      <w:r w:rsidRPr="00DE5EFD">
        <w:rPr>
          <w:rFonts w:ascii="휴먼명조"/>
          <w:spacing w:val="-3"/>
          <w:w w:val="96"/>
          <w:sz w:val="22"/>
          <w:szCs w:val="20"/>
        </w:rPr>
        <w:t xml:space="preserve"> 4</w:t>
      </w:r>
      <w:r w:rsidRPr="00DE5EFD">
        <w:rPr>
          <w:rFonts w:ascii="휴먼명조"/>
          <w:spacing w:val="-3"/>
          <w:w w:val="96"/>
          <w:sz w:val="22"/>
          <w:szCs w:val="20"/>
        </w:rPr>
        <w:t>자리로</w:t>
      </w:r>
      <w:r w:rsidR="003F7F91">
        <w:rPr>
          <w:rFonts w:ascii="휴먼명조" w:hint="eastAsia"/>
          <w:spacing w:val="-3"/>
          <w:w w:val="96"/>
          <w:sz w:val="22"/>
          <w:szCs w:val="20"/>
        </w:rPr>
        <w:t xml:space="preserve"> </w:t>
      </w:r>
      <w:r w:rsidRPr="00DE5EFD">
        <w:rPr>
          <w:rFonts w:ascii="휴먼명조"/>
          <w:spacing w:val="-3"/>
          <w:w w:val="96"/>
          <w:sz w:val="22"/>
          <w:szCs w:val="20"/>
        </w:rPr>
        <w:t>표시</w:t>
      </w:r>
      <w:r w:rsidRPr="00DE5EFD">
        <w:rPr>
          <w:rFonts w:ascii="휴먼명조"/>
          <w:spacing w:val="-3"/>
          <w:w w:val="96"/>
          <w:sz w:val="22"/>
          <w:szCs w:val="20"/>
        </w:rPr>
        <w:t>(yyyy/mm/dd)</w:t>
      </w:r>
      <w:r w:rsidRPr="00DE5EFD">
        <w:rPr>
          <w:rFonts w:ascii="휴먼명조"/>
          <w:spacing w:val="-3"/>
          <w:w w:val="96"/>
          <w:sz w:val="22"/>
          <w:szCs w:val="20"/>
        </w:rPr>
        <w:t>하며</w:t>
      </w:r>
      <w:r w:rsidR="003F7F91">
        <w:rPr>
          <w:rFonts w:ascii="휴먼명조" w:hint="eastAsia"/>
          <w:spacing w:val="-3"/>
          <w:w w:val="96"/>
          <w:sz w:val="22"/>
          <w:szCs w:val="20"/>
        </w:rPr>
        <w:t xml:space="preserve"> </w:t>
      </w:r>
      <w:r w:rsidRPr="00DE5EFD">
        <w:rPr>
          <w:rFonts w:ascii="휴먼명조"/>
          <w:spacing w:val="-3"/>
          <w:w w:val="96"/>
          <w:sz w:val="22"/>
          <w:szCs w:val="20"/>
        </w:rPr>
        <w:t>( )</w:t>
      </w:r>
      <w:r w:rsidRPr="00DE5EFD">
        <w:rPr>
          <w:rFonts w:ascii="휴먼명조"/>
          <w:spacing w:val="-3"/>
          <w:w w:val="96"/>
          <w:sz w:val="22"/>
          <w:szCs w:val="20"/>
        </w:rPr>
        <w:t>에</w:t>
      </w:r>
      <w:r w:rsidR="003F7F91">
        <w:rPr>
          <w:rFonts w:ascii="휴먼명조" w:hint="eastAsia"/>
          <w:spacing w:val="-3"/>
          <w:w w:val="96"/>
          <w:sz w:val="22"/>
          <w:szCs w:val="20"/>
        </w:rPr>
        <w:t xml:space="preserve"> </w:t>
      </w:r>
      <w:r w:rsidRPr="00DE5EFD">
        <w:rPr>
          <w:rFonts w:ascii="휴먼명조"/>
          <w:spacing w:val="-3"/>
          <w:w w:val="96"/>
          <w:sz w:val="22"/>
          <w:szCs w:val="20"/>
        </w:rPr>
        <w:t>나이를</w:t>
      </w:r>
      <w:r w:rsidR="003F7F91">
        <w:rPr>
          <w:rFonts w:ascii="휴먼명조" w:hint="eastAsia"/>
          <w:spacing w:val="-3"/>
          <w:w w:val="96"/>
          <w:sz w:val="22"/>
          <w:szCs w:val="20"/>
        </w:rPr>
        <w:t xml:space="preserve"> </w:t>
      </w:r>
      <w:r w:rsidRPr="00DE5EFD">
        <w:rPr>
          <w:rFonts w:ascii="휴먼명조"/>
          <w:spacing w:val="-3"/>
          <w:w w:val="96"/>
          <w:sz w:val="22"/>
          <w:szCs w:val="20"/>
        </w:rPr>
        <w:t>기재</w:t>
      </w:r>
    </w:p>
    <w:p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12. </w:t>
      </w:r>
      <w:r w:rsidRPr="00DE5EFD">
        <w:rPr>
          <w:rFonts w:ascii="휴먼명조"/>
          <w:sz w:val="22"/>
          <w:szCs w:val="20"/>
        </w:rPr>
        <w:t>⑩</w:t>
      </w:r>
      <w:r w:rsidRPr="00DE5EFD">
        <w:rPr>
          <w:rFonts w:ascii="휴먼명조"/>
          <w:sz w:val="22"/>
          <w:szCs w:val="20"/>
        </w:rPr>
        <w:t>은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정확한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주소와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연락이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가능한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전화번호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기재</w:t>
      </w:r>
    </w:p>
    <w:p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13. </w:t>
      </w:r>
      <w:r w:rsidRPr="00DE5EFD">
        <w:rPr>
          <w:rFonts w:ascii="휴먼명조"/>
          <w:sz w:val="22"/>
          <w:szCs w:val="20"/>
        </w:rPr>
        <w:t>⑪</w:t>
      </w:r>
      <w:r w:rsidRPr="00DE5EFD">
        <w:rPr>
          <w:rFonts w:ascii="휴먼명조"/>
          <w:sz w:val="22"/>
          <w:szCs w:val="20"/>
        </w:rPr>
        <w:t>은</w:t>
      </w:r>
      <w:r w:rsidRPr="00DE5EFD">
        <w:rPr>
          <w:rFonts w:ascii="휴먼명조"/>
          <w:sz w:val="22"/>
          <w:szCs w:val="20"/>
        </w:rPr>
        <w:t xml:space="preserve"> TOPIK</w:t>
      </w:r>
      <w:r w:rsidRPr="00DE5EFD">
        <w:rPr>
          <w:rFonts w:ascii="휴먼명조"/>
          <w:sz w:val="22"/>
          <w:szCs w:val="20"/>
        </w:rPr>
        <w:t>을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알게</w:t>
      </w:r>
      <w:r w:rsidR="00CB210F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된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매체를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골라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해당</w:t>
      </w:r>
      <w:r w:rsidRPr="00DE5EFD">
        <w:rPr>
          <w:rFonts w:ascii="휴먼명조"/>
          <w:sz w:val="22"/>
          <w:szCs w:val="20"/>
        </w:rPr>
        <w:t>□</w:t>
      </w:r>
      <w:r w:rsidRPr="00DE5EFD">
        <w:rPr>
          <w:rFonts w:ascii="휴먼명조"/>
          <w:sz w:val="22"/>
          <w:szCs w:val="20"/>
        </w:rPr>
        <w:t>에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✔</w:t>
      </w:r>
      <w:r w:rsidRPr="00DE5EFD">
        <w:rPr>
          <w:rFonts w:ascii="휴먼명조"/>
          <w:sz w:val="22"/>
          <w:szCs w:val="20"/>
        </w:rPr>
        <w:t>로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표시</w:t>
      </w:r>
    </w:p>
    <w:p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14. </w:t>
      </w:r>
      <w:r w:rsidRPr="00DE5EFD">
        <w:rPr>
          <w:rFonts w:ascii="휴먼명조"/>
          <w:sz w:val="22"/>
          <w:szCs w:val="20"/>
        </w:rPr>
        <w:t>⑫</w:t>
      </w:r>
      <w:r w:rsidR="00DE5EFD">
        <w:rPr>
          <w:rFonts w:ascii="휴먼명조" w:hint="eastAsia"/>
          <w:sz w:val="22"/>
          <w:szCs w:val="20"/>
        </w:rPr>
        <w:t>는</w:t>
      </w:r>
      <w:r w:rsidRPr="00DE5EFD">
        <w:rPr>
          <w:rFonts w:ascii="휴먼명조"/>
          <w:sz w:val="22"/>
          <w:szCs w:val="20"/>
        </w:rPr>
        <w:t xml:space="preserve"> TOPIK</w:t>
      </w:r>
      <w:r w:rsidRPr="00DE5EFD">
        <w:rPr>
          <w:rFonts w:ascii="휴먼명조"/>
          <w:sz w:val="22"/>
          <w:szCs w:val="20"/>
        </w:rPr>
        <w:t>을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응시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하고자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하는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목적을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골라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해당</w:t>
      </w:r>
      <w:r w:rsidRPr="00DE5EFD">
        <w:rPr>
          <w:rFonts w:ascii="휴먼명조"/>
          <w:sz w:val="22"/>
          <w:szCs w:val="20"/>
        </w:rPr>
        <w:t>□</w:t>
      </w:r>
      <w:r w:rsidRPr="00DE5EFD">
        <w:rPr>
          <w:rFonts w:ascii="휴먼명조"/>
          <w:sz w:val="22"/>
          <w:szCs w:val="20"/>
        </w:rPr>
        <w:t>에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✔</w:t>
      </w:r>
      <w:r w:rsidRPr="00DE5EFD">
        <w:rPr>
          <w:rFonts w:ascii="휴먼명조"/>
          <w:sz w:val="22"/>
          <w:szCs w:val="20"/>
        </w:rPr>
        <w:t>로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표시</w:t>
      </w:r>
    </w:p>
    <w:p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/>
        <w:rPr>
          <w:w w:val="95"/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15. </w:t>
      </w:r>
      <w:r w:rsidRPr="00DE5EFD">
        <w:rPr>
          <w:rFonts w:ascii="휴먼명조"/>
          <w:w w:val="95"/>
          <w:sz w:val="22"/>
          <w:szCs w:val="20"/>
        </w:rPr>
        <w:t>시험</w:t>
      </w:r>
      <w:r w:rsidR="003F7F91">
        <w:rPr>
          <w:rFonts w:ascii="휴먼명조" w:hint="eastAsia"/>
          <w:w w:val="95"/>
          <w:sz w:val="22"/>
          <w:szCs w:val="20"/>
        </w:rPr>
        <w:t xml:space="preserve"> </w:t>
      </w:r>
      <w:r w:rsidRPr="00DE5EFD">
        <w:rPr>
          <w:rFonts w:ascii="휴먼명조"/>
          <w:w w:val="95"/>
          <w:sz w:val="22"/>
          <w:szCs w:val="20"/>
        </w:rPr>
        <w:t>응시에</w:t>
      </w:r>
      <w:r w:rsidR="003F7F91">
        <w:rPr>
          <w:rFonts w:ascii="휴먼명조" w:hint="eastAsia"/>
          <w:w w:val="95"/>
          <w:sz w:val="22"/>
          <w:szCs w:val="20"/>
        </w:rPr>
        <w:t xml:space="preserve"> </w:t>
      </w:r>
      <w:r w:rsidRPr="00DE5EFD">
        <w:rPr>
          <w:rFonts w:ascii="휴먼명조"/>
          <w:w w:val="95"/>
          <w:sz w:val="22"/>
          <w:szCs w:val="20"/>
        </w:rPr>
        <w:t>관하여</w:t>
      </w:r>
      <w:r w:rsidRPr="00DE5EFD">
        <w:rPr>
          <w:rFonts w:ascii="휴먼명조"/>
          <w:w w:val="95"/>
          <w:sz w:val="22"/>
          <w:szCs w:val="20"/>
        </w:rPr>
        <w:t xml:space="preserve"> [</w:t>
      </w:r>
      <w:r w:rsidRPr="00DE5EFD">
        <w:rPr>
          <w:rFonts w:ascii="휴먼명조"/>
          <w:w w:val="95"/>
          <w:sz w:val="22"/>
          <w:szCs w:val="20"/>
        </w:rPr>
        <w:t>개인정보수집</w:t>
      </w:r>
      <w:r w:rsidR="00CB210F">
        <w:rPr>
          <w:rFonts w:ascii="휴먼명조" w:hint="eastAsia"/>
          <w:w w:val="95"/>
          <w:sz w:val="22"/>
          <w:szCs w:val="20"/>
        </w:rPr>
        <w:t xml:space="preserve"> </w:t>
      </w:r>
      <w:r w:rsidRPr="00DE5EFD">
        <w:rPr>
          <w:rFonts w:ascii="휴먼명조"/>
          <w:w w:val="95"/>
          <w:sz w:val="22"/>
          <w:szCs w:val="20"/>
        </w:rPr>
        <w:t>및</w:t>
      </w:r>
      <w:r w:rsidR="00CB210F">
        <w:rPr>
          <w:rFonts w:ascii="휴먼명조" w:hint="eastAsia"/>
          <w:w w:val="95"/>
          <w:sz w:val="22"/>
          <w:szCs w:val="20"/>
        </w:rPr>
        <w:t xml:space="preserve"> </w:t>
      </w:r>
      <w:r w:rsidRPr="00DE5EFD">
        <w:rPr>
          <w:rFonts w:ascii="휴먼명조"/>
          <w:w w:val="95"/>
          <w:sz w:val="22"/>
          <w:szCs w:val="20"/>
        </w:rPr>
        <w:t>이용</w:t>
      </w:r>
      <w:r w:rsidRPr="00DE5EFD">
        <w:rPr>
          <w:rFonts w:ascii="휴먼명조"/>
          <w:w w:val="95"/>
          <w:sz w:val="22"/>
          <w:szCs w:val="20"/>
        </w:rPr>
        <w:t xml:space="preserve">, </w:t>
      </w:r>
      <w:r w:rsidRPr="00DE5EFD">
        <w:rPr>
          <w:rFonts w:ascii="휴먼명조"/>
          <w:w w:val="95"/>
          <w:sz w:val="22"/>
          <w:szCs w:val="20"/>
        </w:rPr>
        <w:t>제</w:t>
      </w:r>
      <w:r w:rsidRPr="00DE5EFD">
        <w:rPr>
          <w:rFonts w:ascii="휴먼명조"/>
          <w:w w:val="95"/>
          <w:sz w:val="22"/>
          <w:szCs w:val="20"/>
        </w:rPr>
        <w:t>3</w:t>
      </w:r>
      <w:r w:rsidRPr="00DE5EFD">
        <w:rPr>
          <w:rFonts w:ascii="휴먼명조"/>
          <w:w w:val="95"/>
          <w:sz w:val="22"/>
          <w:szCs w:val="20"/>
        </w:rPr>
        <w:t>자</w:t>
      </w:r>
      <w:r w:rsidR="003F7F91">
        <w:rPr>
          <w:rFonts w:ascii="휴먼명조" w:hint="eastAsia"/>
          <w:w w:val="95"/>
          <w:sz w:val="22"/>
          <w:szCs w:val="20"/>
        </w:rPr>
        <w:t xml:space="preserve"> </w:t>
      </w:r>
      <w:r w:rsidRPr="00DE5EFD">
        <w:rPr>
          <w:rFonts w:ascii="휴먼명조"/>
          <w:w w:val="95"/>
          <w:sz w:val="22"/>
          <w:szCs w:val="20"/>
        </w:rPr>
        <w:t>제공에</w:t>
      </w:r>
      <w:r w:rsidR="003F7F91">
        <w:rPr>
          <w:rFonts w:ascii="휴먼명조" w:hint="eastAsia"/>
          <w:w w:val="95"/>
          <w:sz w:val="22"/>
          <w:szCs w:val="20"/>
        </w:rPr>
        <w:t xml:space="preserve"> </w:t>
      </w:r>
      <w:r w:rsidRPr="00DE5EFD">
        <w:rPr>
          <w:rFonts w:ascii="휴먼명조"/>
          <w:w w:val="95"/>
          <w:sz w:val="22"/>
          <w:szCs w:val="20"/>
        </w:rPr>
        <w:t>동의항목</w:t>
      </w:r>
      <w:r w:rsidRPr="00DE5EFD">
        <w:rPr>
          <w:rFonts w:ascii="휴먼명조"/>
          <w:w w:val="95"/>
          <w:sz w:val="22"/>
          <w:szCs w:val="20"/>
        </w:rPr>
        <w:t xml:space="preserve">] </w:t>
      </w:r>
      <w:r w:rsidRPr="00DE5EFD">
        <w:rPr>
          <w:rFonts w:ascii="휴먼명조"/>
          <w:w w:val="95"/>
          <w:sz w:val="22"/>
          <w:szCs w:val="20"/>
        </w:rPr>
        <w:t>확인</w:t>
      </w:r>
      <w:r w:rsidR="003F7F91">
        <w:rPr>
          <w:rFonts w:ascii="휴먼명조" w:hint="eastAsia"/>
          <w:w w:val="95"/>
          <w:sz w:val="22"/>
          <w:szCs w:val="20"/>
        </w:rPr>
        <w:t xml:space="preserve"> </w:t>
      </w:r>
      <w:r w:rsidRPr="00DE5EFD">
        <w:rPr>
          <w:rFonts w:ascii="휴먼명조"/>
          <w:w w:val="95"/>
          <w:sz w:val="22"/>
          <w:szCs w:val="20"/>
        </w:rPr>
        <w:t>후</w:t>
      </w:r>
      <w:r w:rsidR="003F7F91">
        <w:rPr>
          <w:rFonts w:ascii="휴먼명조" w:hint="eastAsia"/>
          <w:w w:val="95"/>
          <w:sz w:val="22"/>
          <w:szCs w:val="20"/>
        </w:rPr>
        <w:t xml:space="preserve"> </w:t>
      </w:r>
      <w:r w:rsidRPr="00DE5EFD">
        <w:rPr>
          <w:rFonts w:ascii="휴먼명조"/>
          <w:w w:val="95"/>
          <w:sz w:val="22"/>
          <w:szCs w:val="20"/>
        </w:rPr>
        <w:t>이름표기</w:t>
      </w:r>
      <w:r w:rsidR="003F7F91">
        <w:rPr>
          <w:rFonts w:ascii="휴먼명조" w:hint="eastAsia"/>
          <w:w w:val="95"/>
          <w:sz w:val="22"/>
          <w:szCs w:val="20"/>
        </w:rPr>
        <w:t xml:space="preserve"> </w:t>
      </w:r>
      <w:r w:rsidRPr="00DE5EFD">
        <w:rPr>
          <w:rFonts w:ascii="휴먼명조"/>
          <w:w w:val="95"/>
          <w:sz w:val="22"/>
          <w:szCs w:val="20"/>
        </w:rPr>
        <w:t>및</w:t>
      </w:r>
      <w:r w:rsidR="003F7F91">
        <w:rPr>
          <w:rFonts w:ascii="휴먼명조" w:hint="eastAsia"/>
          <w:w w:val="95"/>
          <w:sz w:val="22"/>
          <w:szCs w:val="20"/>
        </w:rPr>
        <w:t xml:space="preserve"> </w:t>
      </w:r>
      <w:r w:rsidRPr="00DE5EFD">
        <w:rPr>
          <w:rFonts w:ascii="휴먼명조"/>
          <w:w w:val="95"/>
          <w:sz w:val="22"/>
          <w:szCs w:val="20"/>
        </w:rPr>
        <w:t>서명</w:t>
      </w:r>
    </w:p>
    <w:p w:rsidR="00A15A21" w:rsidRPr="00CB210F" w:rsidRDefault="00A15A21" w:rsidP="00DE5EFD">
      <w:pPr>
        <w:pStyle w:val="1"/>
        <w:numPr>
          <w:ilvl w:val="0"/>
          <w:numId w:val="0"/>
        </w:numPr>
        <w:spacing w:line="276" w:lineRule="auto"/>
        <w:ind w:left="200"/>
        <w:rPr>
          <w:szCs w:val="20"/>
        </w:rPr>
      </w:pPr>
    </w:p>
    <w:p w:rsidR="00DE5EFD" w:rsidRPr="00DE5EFD" w:rsidRDefault="00DE5EFD" w:rsidP="00DE5EFD">
      <w:pPr>
        <w:pStyle w:val="1"/>
        <w:numPr>
          <w:ilvl w:val="0"/>
          <w:numId w:val="0"/>
        </w:numPr>
        <w:spacing w:line="276" w:lineRule="auto"/>
        <w:ind w:left="200"/>
        <w:rPr>
          <w:szCs w:val="20"/>
        </w:rPr>
      </w:pPr>
    </w:p>
    <w:p w:rsidR="00A15A21" w:rsidRPr="00DE5EFD" w:rsidRDefault="004E78AE" w:rsidP="00DE5EFD">
      <w:pPr>
        <w:pStyle w:val="3"/>
        <w:numPr>
          <w:ilvl w:val="0"/>
          <w:numId w:val="0"/>
        </w:numPr>
        <w:wordWrap/>
        <w:spacing w:line="276" w:lineRule="auto"/>
        <w:ind w:left="600"/>
        <w:jc w:val="center"/>
        <w:rPr>
          <w:sz w:val="38"/>
          <w:szCs w:val="38"/>
        </w:rPr>
      </w:pPr>
      <w:r w:rsidRPr="00DE5EFD">
        <w:rPr>
          <w:rFonts w:ascii="휴먼명조" w:eastAsia="휴먼명조"/>
          <w:sz w:val="38"/>
          <w:szCs w:val="38"/>
        </w:rPr>
        <w:t>&lt;응시수험표 작성 요령&gt;</w:t>
      </w:r>
    </w:p>
    <w:p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1. </w:t>
      </w:r>
      <w:r w:rsidRPr="00DE5EFD">
        <w:rPr>
          <w:rFonts w:ascii="휴먼명조"/>
          <w:sz w:val="22"/>
          <w:szCs w:val="20"/>
        </w:rPr>
        <w:t>응시수험표는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시험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당일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응시자가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지참해야</w:t>
      </w:r>
      <w:r w:rsidR="00CB210F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하며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응시원서의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내용과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동일하게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작성해야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함</w:t>
      </w:r>
      <w:r w:rsidRPr="00DE5EFD">
        <w:rPr>
          <w:rFonts w:ascii="휴먼명조"/>
          <w:sz w:val="22"/>
          <w:szCs w:val="20"/>
        </w:rPr>
        <w:t>.</w:t>
      </w:r>
    </w:p>
    <w:p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2. </w:t>
      </w:r>
      <w:r w:rsidRPr="00DE5EFD">
        <w:rPr>
          <w:rFonts w:ascii="휴먼명조"/>
          <w:sz w:val="22"/>
          <w:szCs w:val="20"/>
        </w:rPr>
        <w:t>⑬</w:t>
      </w:r>
      <w:r w:rsidRPr="00DE5EFD">
        <w:rPr>
          <w:rFonts w:ascii="휴먼명조"/>
          <w:sz w:val="22"/>
          <w:szCs w:val="20"/>
        </w:rPr>
        <w:t>～</w:t>
      </w:r>
      <w:r w:rsidRPr="00DE5EFD">
        <w:rPr>
          <w:rFonts w:ascii="휴먼명조"/>
          <w:sz w:val="22"/>
          <w:szCs w:val="20"/>
        </w:rPr>
        <w:t>⑳</w:t>
      </w:r>
      <w:r w:rsidR="00DE5EFD" w:rsidRPr="00DE5EFD">
        <w:rPr>
          <w:rFonts w:ascii="휴먼명조" w:hint="eastAsia"/>
          <w:sz w:val="22"/>
          <w:szCs w:val="20"/>
        </w:rPr>
        <w:t>는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응시원서의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내용을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동일하게</w:t>
      </w:r>
      <w:r w:rsidR="003F7F91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기재</w:t>
      </w:r>
    </w:p>
    <w:p w:rsidR="00DE5EFD" w:rsidRPr="00DE5EFD" w:rsidRDefault="00DE5EFD">
      <w:pPr>
        <w:pStyle w:val="1"/>
        <w:numPr>
          <w:ilvl w:val="0"/>
          <w:numId w:val="0"/>
        </w:numPr>
        <w:spacing w:line="276" w:lineRule="auto"/>
        <w:ind w:left="200"/>
        <w:rPr>
          <w:szCs w:val="20"/>
        </w:rPr>
      </w:pPr>
    </w:p>
    <w:p w:rsidR="00514369" w:rsidRPr="00DE5EFD" w:rsidRDefault="00514369">
      <w:pPr>
        <w:pStyle w:val="1"/>
        <w:numPr>
          <w:ilvl w:val="0"/>
          <w:numId w:val="0"/>
        </w:numPr>
        <w:spacing w:line="276" w:lineRule="auto"/>
        <w:ind w:left="200"/>
        <w:rPr>
          <w:szCs w:val="20"/>
        </w:rPr>
      </w:pPr>
    </w:p>
    <w:sectPr w:rsidR="00514369" w:rsidRPr="00DE5EFD" w:rsidSect="004C0D24">
      <w:endnotePr>
        <w:numFmt w:val="decimal"/>
      </w:endnotePr>
      <w:pgSz w:w="11906" w:h="16838"/>
      <w:pgMar w:top="851" w:right="851" w:bottom="851" w:left="851" w:header="567" w:footer="68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0A1" w:rsidRDefault="00A330A1" w:rsidP="00A330A1">
      <w:pPr>
        <w:spacing w:after="0" w:line="240" w:lineRule="auto"/>
      </w:pPr>
      <w:r>
        <w:separator/>
      </w:r>
    </w:p>
  </w:endnote>
  <w:endnote w:type="continuationSeparator" w:id="0">
    <w:p w:rsidR="00A330A1" w:rsidRDefault="00A330A1" w:rsidP="00A33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바탕">
    <w:altName w:val="Malgun Gothic"/>
    <w:charset w:val="81"/>
    <w:family w:val="roman"/>
    <w:pitch w:val="variable"/>
    <w:sig w:usb0="00000000" w:usb1="FBDFFFFF" w:usb2="0417FFFF" w:usb3="00000000" w:csb0="00080001" w:csb1="00000000"/>
  </w:font>
  <w:font w:name="함초롬돋움">
    <w:charset w:val="81"/>
    <w:family w:val="roman"/>
    <w:pitch w:val="variable"/>
    <w:sig w:usb0="F7FFAEFF" w:usb1="FBDFFFFF" w:usb2="0417FFFF" w:usb3="00000000" w:csb0="00080001" w:csb1="00000000"/>
  </w:font>
  <w:font w:name="HYSinMyeongJo-Medium">
    <w:altName w:val="Malgun Gothic"/>
    <w:charset w:val="81"/>
    <w:family w:val="roman"/>
    <w:pitch w:val="variable"/>
    <w:sig w:usb0="00000000" w:usb1="29D77CF9" w:usb2="00000010" w:usb3="00000000" w:csb0="00080000" w:csb1="00000000"/>
  </w:font>
  <w:font w:name="휴먼명조">
    <w:altName w:val="Batang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Y울릉도M">
    <w:altName w:val="Malgun Gothic"/>
    <w:charset w:val="81"/>
    <w:family w:val="roman"/>
    <w:pitch w:val="variable"/>
    <w:sig w:usb0="00000000" w:usb1="19D77CF9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0A1" w:rsidRDefault="00A330A1" w:rsidP="00A330A1">
      <w:pPr>
        <w:spacing w:after="0" w:line="240" w:lineRule="auto"/>
      </w:pPr>
      <w:r>
        <w:separator/>
      </w:r>
    </w:p>
  </w:footnote>
  <w:footnote w:type="continuationSeparator" w:id="0">
    <w:p w:rsidR="00A330A1" w:rsidRDefault="00A330A1" w:rsidP="00A330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3794C"/>
    <w:multiLevelType w:val="multilevel"/>
    <w:tmpl w:val="345AC02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C02B4E"/>
    <w:multiLevelType w:val="multilevel"/>
    <w:tmpl w:val="F1A032E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D33370"/>
    <w:multiLevelType w:val="multilevel"/>
    <w:tmpl w:val="085282C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CE05EB"/>
    <w:multiLevelType w:val="multilevel"/>
    <w:tmpl w:val="7FC045A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E22755"/>
    <w:multiLevelType w:val="multilevel"/>
    <w:tmpl w:val="3872D5E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C34DAF"/>
    <w:multiLevelType w:val="multilevel"/>
    <w:tmpl w:val="E4808798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D4393D"/>
    <w:multiLevelType w:val="multilevel"/>
    <w:tmpl w:val="36A00DE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A21"/>
    <w:rsid w:val="00080C32"/>
    <w:rsid w:val="000C7D48"/>
    <w:rsid w:val="000D5283"/>
    <w:rsid w:val="00163A38"/>
    <w:rsid w:val="001A40DF"/>
    <w:rsid w:val="0020226B"/>
    <w:rsid w:val="002C1D7F"/>
    <w:rsid w:val="002F68C1"/>
    <w:rsid w:val="00306895"/>
    <w:rsid w:val="003B74C5"/>
    <w:rsid w:val="003F07F7"/>
    <w:rsid w:val="003F5FE4"/>
    <w:rsid w:val="003F7F91"/>
    <w:rsid w:val="004B07EB"/>
    <w:rsid w:val="004C0D24"/>
    <w:rsid w:val="004C4371"/>
    <w:rsid w:val="004E78AE"/>
    <w:rsid w:val="004F72C1"/>
    <w:rsid w:val="00514369"/>
    <w:rsid w:val="007E61FD"/>
    <w:rsid w:val="008305F9"/>
    <w:rsid w:val="008B6E46"/>
    <w:rsid w:val="008C6820"/>
    <w:rsid w:val="00917946"/>
    <w:rsid w:val="009520FE"/>
    <w:rsid w:val="00A111C0"/>
    <w:rsid w:val="00A15A21"/>
    <w:rsid w:val="00A21A72"/>
    <w:rsid w:val="00A330A1"/>
    <w:rsid w:val="00A35782"/>
    <w:rsid w:val="00A467A2"/>
    <w:rsid w:val="00AB6ABC"/>
    <w:rsid w:val="00AC2478"/>
    <w:rsid w:val="00B10ACE"/>
    <w:rsid w:val="00B3209A"/>
    <w:rsid w:val="00B76087"/>
    <w:rsid w:val="00C86372"/>
    <w:rsid w:val="00CB210F"/>
    <w:rsid w:val="00D3114B"/>
    <w:rsid w:val="00D758B1"/>
    <w:rsid w:val="00DE475D"/>
    <w:rsid w:val="00DE5EFD"/>
    <w:rsid w:val="00DF36CB"/>
    <w:rsid w:val="00F2163A"/>
    <w:rsid w:val="00FA6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4166BBD2-6BBD-4E06-94C6-97EDC7619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rsid w:val="002C1D7F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BodyText">
    <w:name w:val="Body Text"/>
    <w:uiPriority w:val="1"/>
    <w:rsid w:val="002C1D7F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rsid w:val="002C1D7F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rsid w:val="002C1D7F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rsid w:val="002C1D7F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rsid w:val="002C1D7F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rsid w:val="002C1D7F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rsid w:val="002C1D7F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rsid w:val="002C1D7F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0">
    <w:name w:val="쪽 번호"/>
    <w:uiPriority w:val="9"/>
    <w:rsid w:val="002C1D7F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1">
    <w:name w:val="머리말"/>
    <w:uiPriority w:val="10"/>
    <w:rsid w:val="002C1D7F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2">
    <w:name w:val="각주"/>
    <w:uiPriority w:val="11"/>
    <w:rsid w:val="002C1D7F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3">
    <w:name w:val="미주"/>
    <w:uiPriority w:val="12"/>
    <w:rsid w:val="002C1D7F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4">
    <w:name w:val="메모"/>
    <w:uiPriority w:val="13"/>
    <w:rsid w:val="002C1D7F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styleId="Header">
    <w:name w:val="header"/>
    <w:basedOn w:val="Normal"/>
    <w:link w:val="HeaderChar"/>
    <w:uiPriority w:val="99"/>
    <w:semiHidden/>
    <w:unhideWhenUsed/>
    <w:rsid w:val="00A330A1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30A1"/>
  </w:style>
  <w:style w:type="paragraph" w:styleId="Footer">
    <w:name w:val="footer"/>
    <w:basedOn w:val="Normal"/>
    <w:link w:val="FooterChar"/>
    <w:uiPriority w:val="99"/>
    <w:semiHidden/>
    <w:unhideWhenUsed/>
    <w:rsid w:val="00A330A1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33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2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594F5-0DE9-4C01-B679-63032AFF6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9C0B3B16.dotm</Template>
  <TotalTime>0</TotalTime>
  <Pages>2</Pages>
  <Words>444</Words>
  <Characters>2536</Characters>
  <Application>Microsoft Office Word</Application>
  <DocSecurity>4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제36회 한국어능력시험 응시원서</vt:lpstr>
      <vt:lpstr>제36회 한국어능력시험 응시원서</vt:lpstr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제36회 한국어능력시험 응시원서</dc:title>
  <dc:creator>NIIED</dc:creator>
  <cp:lastModifiedBy>Young Sook Lim</cp:lastModifiedBy>
  <cp:revision>2</cp:revision>
  <dcterms:created xsi:type="dcterms:W3CDTF">2018-01-16T23:16:00Z</dcterms:created>
  <dcterms:modified xsi:type="dcterms:W3CDTF">2018-01-16T23:16:00Z</dcterms:modified>
</cp:coreProperties>
</file>